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7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6"/>
        <w:gridCol w:w="694"/>
        <w:gridCol w:w="989"/>
        <w:gridCol w:w="3961"/>
        <w:gridCol w:w="153"/>
        <w:gridCol w:w="1134"/>
        <w:gridCol w:w="4962"/>
      </w:tblGrid>
      <w:tr w:rsidR="0009424D" w:rsidRPr="00F86D03" w14:paraId="5D518C19" w14:textId="77777777" w:rsidTr="00652A14">
        <w:trPr>
          <w:cantSplit/>
          <w:trHeight w:hRule="exact" w:val="10773"/>
        </w:trPr>
        <w:tc>
          <w:tcPr>
            <w:tcW w:w="3846" w:type="dxa"/>
          </w:tcPr>
          <w:p w14:paraId="4E4EB901" w14:textId="77777777" w:rsidR="00AF41EA" w:rsidRPr="00AC5F51" w:rsidRDefault="00AF41EA" w:rsidP="00274859">
            <w:pPr>
              <w:pStyle w:val="berschrift2"/>
              <w:spacing w:before="0" w:after="0" w:line="240" w:lineRule="auto"/>
              <w:rPr>
                <w:bCs w:val="0"/>
                <w:color w:val="auto"/>
                <w:sz w:val="21"/>
                <w:szCs w:val="21"/>
              </w:rPr>
            </w:pPr>
            <w:r w:rsidRPr="00AC5F51">
              <w:rPr>
                <w:bCs w:val="0"/>
                <w:color w:val="auto"/>
                <w:sz w:val="21"/>
                <w:szCs w:val="21"/>
              </w:rPr>
              <w:t>Anmeldung zur Fortbildungstagung</w:t>
            </w:r>
          </w:p>
          <w:p w14:paraId="79894086" w14:textId="0D7D6BDC" w:rsidR="004A0015" w:rsidRDefault="004A0015" w:rsidP="00F4027B">
            <w:pPr>
              <w:spacing w:before="120" w:after="60" w:line="240" w:lineRule="auto"/>
              <w:rPr>
                <w:rFonts w:ascii="Arial" w:eastAsia="Times New Roman" w:hAnsi="Arial" w:cs="Arial"/>
                <w:b/>
                <w:bCs/>
                <w:color w:val="auto"/>
                <w:lang w:eastAsia="de-DE"/>
              </w:rPr>
            </w:pPr>
            <w:r w:rsidRPr="004A0015">
              <w:rPr>
                <w:rFonts w:ascii="Arial" w:eastAsia="Times New Roman" w:hAnsi="Arial" w:cs="Arial"/>
                <w:b/>
                <w:bCs/>
                <w:color w:val="auto"/>
                <w:lang w:eastAsia="de-DE"/>
              </w:rPr>
              <w:t>Ethische Fragen in psychotherap</w:t>
            </w:r>
            <w:r w:rsidR="00D21792">
              <w:rPr>
                <w:rFonts w:ascii="Arial" w:eastAsia="Times New Roman" w:hAnsi="Arial" w:cs="Arial"/>
                <w:b/>
                <w:bCs/>
                <w:color w:val="auto"/>
                <w:lang w:eastAsia="de-DE"/>
              </w:rPr>
              <w:t>e</w:t>
            </w:r>
            <w:r w:rsidRPr="004A0015">
              <w:rPr>
                <w:rFonts w:ascii="Arial" w:eastAsia="Times New Roman" w:hAnsi="Arial" w:cs="Arial"/>
                <w:b/>
                <w:bCs/>
                <w:color w:val="auto"/>
                <w:lang w:eastAsia="de-DE"/>
              </w:rPr>
              <w:t>utischen Beziehungen</w:t>
            </w:r>
          </w:p>
          <w:p w14:paraId="39E64B5C" w14:textId="78F228C1" w:rsidR="00AC5F51" w:rsidRPr="00F4027B" w:rsidRDefault="006B4B13" w:rsidP="00F4027B">
            <w:pPr>
              <w:spacing w:before="120" w:after="60" w:line="240" w:lineRule="auto"/>
              <w:rPr>
                <w:b/>
                <w:color w:val="000000" w:themeColor="text1"/>
              </w:rPr>
            </w:pPr>
            <w:r>
              <w:rPr>
                <w:b/>
                <w:color w:val="auto"/>
              </w:rPr>
              <w:t>Workshop</w:t>
            </w:r>
            <w:r w:rsidR="00C63DBD" w:rsidRPr="00AC5F51">
              <w:rPr>
                <w:b/>
                <w:color w:val="auto"/>
              </w:rPr>
              <w:t xml:space="preserve"> des Ethikvereins</w:t>
            </w:r>
            <w:r w:rsidR="00CB1979" w:rsidRPr="00AC5F51">
              <w:rPr>
                <w:b/>
                <w:color w:val="auto"/>
              </w:rPr>
              <w:t xml:space="preserve"> </w:t>
            </w:r>
            <w:r w:rsidR="00CB1979" w:rsidRPr="00AC5F51">
              <w:rPr>
                <w:b/>
                <w:color w:val="000000" w:themeColor="text1"/>
              </w:rPr>
              <w:t>202</w:t>
            </w:r>
            <w:r w:rsidR="005C5C5B" w:rsidRPr="00AC5F51">
              <w:rPr>
                <w:b/>
                <w:color w:val="000000" w:themeColor="text1"/>
              </w:rPr>
              <w:t>2</w:t>
            </w:r>
          </w:p>
          <w:p w14:paraId="4088C885" w14:textId="77777777" w:rsidR="00F4027B" w:rsidRDefault="00165441" w:rsidP="00F4027B">
            <w:pPr>
              <w:spacing w:before="240" w:after="120" w:line="240" w:lineRule="auto"/>
              <w:rPr>
                <w:b/>
                <w:color w:val="auto"/>
                <w:sz w:val="18"/>
                <w:szCs w:val="18"/>
              </w:rPr>
            </w:pPr>
            <w:r w:rsidRPr="00AC5F51">
              <w:rPr>
                <w:b/>
                <w:color w:val="auto"/>
                <w:sz w:val="18"/>
                <w:szCs w:val="18"/>
              </w:rPr>
              <w:t>Anmeldung</w:t>
            </w:r>
          </w:p>
          <w:p w14:paraId="1D12DBA3" w14:textId="02D210BC" w:rsidR="00DA32E7" w:rsidRPr="00AC5F51" w:rsidRDefault="00165441" w:rsidP="00F4027B">
            <w:pPr>
              <w:spacing w:before="120" w:after="0" w:line="240" w:lineRule="auto"/>
              <w:rPr>
                <w:sz w:val="18"/>
                <w:szCs w:val="18"/>
                <w:lang w:val="en-US"/>
              </w:rPr>
            </w:pPr>
            <w:r w:rsidRPr="00AC5F51">
              <w:rPr>
                <w:color w:val="auto"/>
                <w:sz w:val="18"/>
                <w:szCs w:val="18"/>
              </w:rPr>
              <w:t>bitte bis</w:t>
            </w:r>
            <w:r w:rsidR="00924AA7" w:rsidRPr="00AC5F51">
              <w:rPr>
                <w:color w:val="auto"/>
                <w:sz w:val="18"/>
                <w:szCs w:val="18"/>
              </w:rPr>
              <w:t xml:space="preserve"> spätestens zum </w:t>
            </w:r>
            <w:r w:rsidR="00716BF4">
              <w:rPr>
                <w:color w:val="auto"/>
                <w:sz w:val="18"/>
                <w:szCs w:val="18"/>
              </w:rPr>
              <w:t>28</w:t>
            </w:r>
            <w:r w:rsidR="008C61DB" w:rsidRPr="00AC5F51">
              <w:rPr>
                <w:color w:val="auto"/>
                <w:sz w:val="18"/>
                <w:szCs w:val="18"/>
              </w:rPr>
              <w:t>.</w:t>
            </w:r>
            <w:r w:rsidR="007B34AE" w:rsidRPr="00AC5F51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="00716BF4">
              <w:rPr>
                <w:color w:val="auto"/>
                <w:sz w:val="18"/>
                <w:szCs w:val="18"/>
                <w:lang w:val="en-US"/>
              </w:rPr>
              <w:t>Oktob</w:t>
            </w:r>
            <w:r w:rsidR="00146C9E" w:rsidRPr="00AC5F51">
              <w:rPr>
                <w:color w:val="auto"/>
                <w:sz w:val="18"/>
                <w:szCs w:val="18"/>
                <w:lang w:val="en-US"/>
              </w:rPr>
              <w:t>er</w:t>
            </w:r>
            <w:proofErr w:type="spellEnd"/>
            <w:r w:rsidR="008C61DB" w:rsidRPr="00AC5F51">
              <w:rPr>
                <w:color w:val="auto"/>
                <w:sz w:val="18"/>
                <w:szCs w:val="18"/>
                <w:lang w:val="en-US"/>
              </w:rPr>
              <w:t xml:space="preserve"> 20</w:t>
            </w:r>
            <w:r w:rsidR="00243596" w:rsidRPr="00AC5F51">
              <w:rPr>
                <w:color w:val="auto"/>
                <w:sz w:val="18"/>
                <w:szCs w:val="18"/>
                <w:lang w:val="en-US"/>
              </w:rPr>
              <w:t>2</w:t>
            </w:r>
            <w:r w:rsidR="005C5C5B" w:rsidRPr="00AC5F51">
              <w:rPr>
                <w:color w:val="auto"/>
                <w:sz w:val="18"/>
                <w:szCs w:val="18"/>
                <w:lang w:val="en-US"/>
              </w:rPr>
              <w:t>2</w:t>
            </w:r>
            <w:r w:rsidR="008F2316" w:rsidRPr="00AC5F51">
              <w:rPr>
                <w:color w:val="auto"/>
                <w:sz w:val="18"/>
                <w:szCs w:val="18"/>
                <w:lang w:val="en-US"/>
              </w:rPr>
              <w:br/>
            </w:r>
            <w:proofErr w:type="spellStart"/>
            <w:r w:rsidR="00DA32E7" w:rsidRPr="00AC5F51">
              <w:rPr>
                <w:color w:val="auto"/>
                <w:sz w:val="18"/>
                <w:szCs w:val="18"/>
                <w:lang w:val="en-US"/>
              </w:rPr>
              <w:t>nur</w:t>
            </w:r>
            <w:proofErr w:type="spellEnd"/>
            <w:r w:rsidR="00DA32E7" w:rsidRPr="00AC5F51">
              <w:rPr>
                <w:color w:val="auto"/>
                <w:sz w:val="18"/>
                <w:szCs w:val="18"/>
                <w:lang w:val="en-US"/>
              </w:rPr>
              <w:t xml:space="preserve"> </w:t>
            </w:r>
            <w:r w:rsidRPr="00AC5F51">
              <w:rPr>
                <w:color w:val="auto"/>
                <w:sz w:val="18"/>
                <w:szCs w:val="18"/>
                <w:lang w:val="en-US"/>
              </w:rPr>
              <w:t>per Mail</w:t>
            </w:r>
            <w:r w:rsidR="0015195A" w:rsidRPr="00AC5F51">
              <w:rPr>
                <w:color w:val="auto"/>
                <w:sz w:val="18"/>
                <w:szCs w:val="18"/>
                <w:lang w:val="en-US"/>
              </w:rPr>
              <w:t>:</w:t>
            </w:r>
            <w:r w:rsidRPr="00AC5F51">
              <w:rPr>
                <w:color w:val="auto"/>
                <w:sz w:val="18"/>
                <w:szCs w:val="18"/>
                <w:lang w:val="en-US"/>
              </w:rPr>
              <w:t xml:space="preserve"> </w:t>
            </w:r>
            <w:hyperlink r:id="rId9" w:history="1">
              <w:r w:rsidR="008F2316" w:rsidRPr="00AC5F51">
                <w:rPr>
                  <w:rStyle w:val="Hyperlink"/>
                  <w:color w:val="auto"/>
                  <w:sz w:val="18"/>
                  <w:szCs w:val="18"/>
                  <w:u w:val="none"/>
                  <w:lang w:val="en-US"/>
                </w:rPr>
                <w:t>info@ethikverein.de</w:t>
              </w:r>
            </w:hyperlink>
          </w:p>
          <w:p w14:paraId="68045522" w14:textId="665E30B1" w:rsidR="007B3EAA" w:rsidRPr="00AC5F51" w:rsidRDefault="00933AE3" w:rsidP="0098795F">
            <w:pPr>
              <w:spacing w:before="120" w:after="0" w:line="240" w:lineRule="auto"/>
              <w:rPr>
                <w:color w:val="auto"/>
                <w:sz w:val="18"/>
                <w:szCs w:val="18"/>
              </w:rPr>
            </w:pPr>
            <w:r w:rsidRPr="00AC5F51">
              <w:rPr>
                <w:color w:val="auto"/>
                <w:sz w:val="18"/>
                <w:szCs w:val="18"/>
              </w:rPr>
              <w:t>Nur gültig mit Überweisung des Tagungsbeitrags</w:t>
            </w:r>
            <w:r w:rsidR="00253538" w:rsidRPr="00AC5F51">
              <w:rPr>
                <w:color w:val="auto"/>
                <w:sz w:val="18"/>
                <w:szCs w:val="18"/>
              </w:rPr>
              <w:t xml:space="preserve"> und</w:t>
            </w:r>
            <w:r w:rsidR="00635EAE" w:rsidRPr="00AC5F51">
              <w:rPr>
                <w:color w:val="auto"/>
                <w:sz w:val="18"/>
                <w:szCs w:val="18"/>
              </w:rPr>
              <w:t xml:space="preserve"> Anmeldebestätigun</w:t>
            </w:r>
            <w:r w:rsidR="00146C9E" w:rsidRPr="00AC5F51">
              <w:rPr>
                <w:color w:val="auto"/>
                <w:sz w:val="18"/>
                <w:szCs w:val="18"/>
              </w:rPr>
              <w:t>g</w:t>
            </w:r>
            <w:r w:rsidR="00C13EB4">
              <w:rPr>
                <w:color w:val="auto"/>
                <w:sz w:val="18"/>
                <w:szCs w:val="18"/>
              </w:rPr>
              <w:t>!</w:t>
            </w:r>
          </w:p>
          <w:p w14:paraId="4F911926" w14:textId="77777777" w:rsidR="00F4027B" w:rsidRDefault="007B3EAA" w:rsidP="00F4027B">
            <w:pPr>
              <w:spacing w:before="240" w:after="0" w:line="240" w:lineRule="auto"/>
              <w:rPr>
                <w:color w:val="auto"/>
                <w:sz w:val="18"/>
                <w:szCs w:val="18"/>
              </w:rPr>
            </w:pPr>
            <w:r w:rsidRPr="00AC5F51">
              <w:rPr>
                <w:b/>
                <w:color w:val="auto"/>
                <w:sz w:val="18"/>
                <w:szCs w:val="18"/>
              </w:rPr>
              <w:t>Bankverbindung</w:t>
            </w:r>
          </w:p>
          <w:p w14:paraId="0942FA62" w14:textId="0C7EA13F" w:rsidR="007B3EAA" w:rsidRPr="00AC5F51" w:rsidRDefault="007B3EAA" w:rsidP="00F4027B">
            <w:pPr>
              <w:spacing w:before="120" w:after="560" w:line="240" w:lineRule="auto"/>
              <w:rPr>
                <w:color w:val="auto"/>
                <w:sz w:val="18"/>
                <w:szCs w:val="18"/>
              </w:rPr>
            </w:pPr>
            <w:r w:rsidRPr="00AC5F51">
              <w:rPr>
                <w:color w:val="auto"/>
                <w:sz w:val="18"/>
                <w:szCs w:val="18"/>
              </w:rPr>
              <w:t>Apotheker- und Ärztebank</w:t>
            </w:r>
            <w:r w:rsidRPr="00AC5F51">
              <w:rPr>
                <w:color w:val="auto"/>
                <w:sz w:val="18"/>
                <w:szCs w:val="18"/>
              </w:rPr>
              <w:br/>
              <w:t>BIC: DAAEDEDDXXX</w:t>
            </w:r>
            <w:r w:rsidRPr="00AC5F51">
              <w:rPr>
                <w:color w:val="auto"/>
                <w:sz w:val="18"/>
                <w:szCs w:val="18"/>
              </w:rPr>
              <w:br/>
              <w:t>IBAN: DE19 3006 0601 0007 9970 78</w:t>
            </w:r>
          </w:p>
          <w:p w14:paraId="698C2CD5" w14:textId="7428D3FF" w:rsidR="00696EBB" w:rsidRPr="00AC5F51" w:rsidRDefault="0098795F" w:rsidP="00274859">
            <w:pPr>
              <w:spacing w:after="120"/>
              <w:rPr>
                <w:color w:val="auto"/>
                <w:sz w:val="18"/>
                <w:szCs w:val="18"/>
              </w:rPr>
            </w:pPr>
            <w:r w:rsidRPr="0098795F">
              <w:rPr>
                <w:color w:val="auto"/>
                <w:sz w:val="18"/>
                <w:szCs w:val="18"/>
              </w:rPr>
              <w:t>__________________________________</w:t>
            </w:r>
            <w:r w:rsidR="008F2316" w:rsidRPr="00AC5F51">
              <w:rPr>
                <w:color w:val="auto"/>
                <w:sz w:val="18"/>
                <w:szCs w:val="18"/>
              </w:rPr>
              <w:br/>
              <w:t>Name</w:t>
            </w:r>
          </w:p>
          <w:p w14:paraId="41A0E02A" w14:textId="77777777" w:rsidR="00696EBB" w:rsidRPr="00AC5F51" w:rsidRDefault="00696EBB" w:rsidP="00274859">
            <w:pPr>
              <w:spacing w:after="120"/>
              <w:rPr>
                <w:color w:val="auto"/>
                <w:sz w:val="18"/>
                <w:szCs w:val="18"/>
              </w:rPr>
            </w:pPr>
            <w:r w:rsidRPr="00AC5F51">
              <w:rPr>
                <w:color w:val="auto"/>
                <w:sz w:val="18"/>
                <w:szCs w:val="18"/>
              </w:rPr>
              <w:t>______________________________</w:t>
            </w:r>
            <w:r w:rsidR="00B1544D" w:rsidRPr="00AC5F51">
              <w:rPr>
                <w:color w:val="auto"/>
                <w:sz w:val="18"/>
                <w:szCs w:val="18"/>
              </w:rPr>
              <w:t>____</w:t>
            </w:r>
            <w:r w:rsidRPr="00AC5F51">
              <w:rPr>
                <w:color w:val="auto"/>
                <w:sz w:val="18"/>
                <w:szCs w:val="18"/>
              </w:rPr>
              <w:br/>
              <w:t>Straße</w:t>
            </w:r>
          </w:p>
          <w:p w14:paraId="53C47D9A" w14:textId="77777777" w:rsidR="00696EBB" w:rsidRPr="00AC5F51" w:rsidRDefault="00696EBB" w:rsidP="00274859">
            <w:pPr>
              <w:spacing w:after="120"/>
              <w:rPr>
                <w:color w:val="auto"/>
                <w:sz w:val="18"/>
                <w:szCs w:val="18"/>
              </w:rPr>
            </w:pPr>
            <w:r w:rsidRPr="00AC5F51">
              <w:rPr>
                <w:color w:val="auto"/>
                <w:sz w:val="18"/>
                <w:szCs w:val="18"/>
              </w:rPr>
              <w:t>______</w:t>
            </w:r>
            <w:r w:rsidR="008F2316" w:rsidRPr="00AC5F51">
              <w:rPr>
                <w:color w:val="auto"/>
                <w:sz w:val="18"/>
                <w:szCs w:val="18"/>
              </w:rPr>
              <w:t>________________________</w:t>
            </w:r>
            <w:r w:rsidR="00B1544D" w:rsidRPr="00AC5F51">
              <w:rPr>
                <w:color w:val="auto"/>
                <w:sz w:val="18"/>
                <w:szCs w:val="18"/>
              </w:rPr>
              <w:t>____</w:t>
            </w:r>
            <w:r w:rsidR="008F2316" w:rsidRPr="00AC5F51">
              <w:rPr>
                <w:color w:val="auto"/>
                <w:sz w:val="18"/>
                <w:szCs w:val="18"/>
              </w:rPr>
              <w:br/>
            </w:r>
            <w:r w:rsidR="008639DC" w:rsidRPr="00AC5F51">
              <w:rPr>
                <w:color w:val="auto"/>
                <w:sz w:val="18"/>
                <w:szCs w:val="18"/>
              </w:rPr>
              <w:t>PLZ &amp; O</w:t>
            </w:r>
            <w:r w:rsidRPr="00AC5F51">
              <w:rPr>
                <w:color w:val="auto"/>
                <w:sz w:val="18"/>
                <w:szCs w:val="18"/>
              </w:rPr>
              <w:t>rt</w:t>
            </w:r>
          </w:p>
          <w:p w14:paraId="34136EB0" w14:textId="77777777" w:rsidR="00696EBB" w:rsidRPr="00AC5F51" w:rsidRDefault="00696EBB" w:rsidP="00274859">
            <w:pPr>
              <w:spacing w:after="120"/>
              <w:rPr>
                <w:color w:val="auto"/>
                <w:sz w:val="18"/>
                <w:szCs w:val="18"/>
              </w:rPr>
            </w:pPr>
            <w:r w:rsidRPr="00AC5F51">
              <w:rPr>
                <w:color w:val="auto"/>
                <w:sz w:val="18"/>
                <w:szCs w:val="18"/>
              </w:rPr>
              <w:t>__________</w:t>
            </w:r>
            <w:r w:rsidR="008F2316" w:rsidRPr="00AC5F51">
              <w:rPr>
                <w:color w:val="auto"/>
                <w:sz w:val="18"/>
                <w:szCs w:val="18"/>
              </w:rPr>
              <w:t>____________________</w:t>
            </w:r>
            <w:r w:rsidR="00B1544D" w:rsidRPr="00AC5F51">
              <w:rPr>
                <w:color w:val="auto"/>
                <w:sz w:val="18"/>
                <w:szCs w:val="18"/>
              </w:rPr>
              <w:t>____</w:t>
            </w:r>
            <w:r w:rsidR="008F2316" w:rsidRPr="00AC5F51">
              <w:rPr>
                <w:color w:val="auto"/>
                <w:sz w:val="18"/>
                <w:szCs w:val="18"/>
              </w:rPr>
              <w:br/>
              <w:t>Telefon</w:t>
            </w:r>
          </w:p>
          <w:p w14:paraId="688A256F" w14:textId="77777777" w:rsidR="00696EBB" w:rsidRPr="00AC5F51" w:rsidRDefault="00696EBB" w:rsidP="00274859">
            <w:pPr>
              <w:spacing w:after="120"/>
              <w:rPr>
                <w:color w:val="auto"/>
                <w:sz w:val="18"/>
                <w:szCs w:val="18"/>
              </w:rPr>
            </w:pPr>
            <w:r w:rsidRPr="00AC5F51">
              <w:rPr>
                <w:color w:val="auto"/>
                <w:sz w:val="18"/>
                <w:szCs w:val="18"/>
              </w:rPr>
              <w:t>______________________________</w:t>
            </w:r>
            <w:r w:rsidR="00B1544D" w:rsidRPr="00AC5F51">
              <w:rPr>
                <w:color w:val="auto"/>
                <w:sz w:val="18"/>
                <w:szCs w:val="18"/>
              </w:rPr>
              <w:t>____</w:t>
            </w:r>
            <w:r w:rsidRPr="00AC5F51">
              <w:rPr>
                <w:color w:val="auto"/>
                <w:sz w:val="18"/>
                <w:szCs w:val="18"/>
              </w:rPr>
              <w:br/>
            </w:r>
            <w:r w:rsidR="00165441" w:rsidRPr="00AC5F51">
              <w:rPr>
                <w:color w:val="auto"/>
                <w:sz w:val="18"/>
                <w:szCs w:val="18"/>
              </w:rPr>
              <w:t>E-Mail</w:t>
            </w:r>
          </w:p>
          <w:p w14:paraId="16CB08D1" w14:textId="77777777" w:rsidR="00165441" w:rsidRPr="00AC5F51" w:rsidRDefault="00165441" w:rsidP="00274859">
            <w:pPr>
              <w:spacing w:after="120"/>
              <w:rPr>
                <w:color w:val="auto"/>
                <w:sz w:val="18"/>
                <w:szCs w:val="18"/>
              </w:rPr>
            </w:pPr>
            <w:r w:rsidRPr="00AC5F51">
              <w:rPr>
                <w:color w:val="auto"/>
                <w:sz w:val="18"/>
                <w:szCs w:val="18"/>
              </w:rPr>
              <w:t>______________________________</w:t>
            </w:r>
            <w:r w:rsidR="00B1544D" w:rsidRPr="00AC5F51">
              <w:rPr>
                <w:color w:val="auto"/>
                <w:sz w:val="18"/>
                <w:szCs w:val="18"/>
              </w:rPr>
              <w:t>____</w:t>
            </w:r>
            <w:r w:rsidRPr="00AC5F51">
              <w:rPr>
                <w:color w:val="auto"/>
                <w:sz w:val="18"/>
                <w:szCs w:val="18"/>
              </w:rPr>
              <w:br/>
              <w:t>Institut</w:t>
            </w:r>
            <w:r w:rsidR="00635EAE" w:rsidRPr="00AC5F51">
              <w:rPr>
                <w:color w:val="auto"/>
                <w:sz w:val="18"/>
                <w:szCs w:val="18"/>
              </w:rPr>
              <w:t>ion/Verband</w:t>
            </w:r>
          </w:p>
          <w:p w14:paraId="061DE636" w14:textId="472CDFD7" w:rsidR="0098795F" w:rsidRPr="00AC5F51" w:rsidRDefault="00F74222" w:rsidP="0098795F">
            <w:pPr>
              <w:spacing w:after="0"/>
              <w:rPr>
                <w:color w:val="auto"/>
                <w:sz w:val="18"/>
                <w:szCs w:val="18"/>
              </w:rPr>
            </w:pPr>
            <w:r w:rsidRPr="00AC5F51">
              <w:rPr>
                <w:noProof/>
                <w:color w:val="auto"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56FA00ED" wp14:editId="565C286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681355</wp:posOffset>
                  </wp:positionV>
                  <wp:extent cx="2526030" cy="866775"/>
                  <wp:effectExtent l="19050" t="0" r="7620" b="0"/>
                  <wp:wrapTopAndBottom/>
                  <wp:docPr id="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2017_fin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2316" w:rsidRPr="00AC5F51">
              <w:rPr>
                <w:color w:val="auto"/>
                <w:sz w:val="18"/>
                <w:szCs w:val="18"/>
              </w:rPr>
              <w:t>________________</w:t>
            </w:r>
            <w:r w:rsidR="00896C74" w:rsidRPr="00AC5F51">
              <w:rPr>
                <w:color w:val="auto"/>
                <w:sz w:val="18"/>
                <w:szCs w:val="18"/>
              </w:rPr>
              <w:t>______________</w:t>
            </w:r>
            <w:r w:rsidR="00B1544D" w:rsidRPr="00AC5F51">
              <w:rPr>
                <w:color w:val="auto"/>
                <w:sz w:val="18"/>
                <w:szCs w:val="18"/>
              </w:rPr>
              <w:t>____</w:t>
            </w:r>
            <w:r w:rsidR="00896C74" w:rsidRPr="00AC5F51">
              <w:rPr>
                <w:color w:val="auto"/>
                <w:sz w:val="18"/>
                <w:szCs w:val="18"/>
              </w:rPr>
              <w:br/>
            </w:r>
            <w:r w:rsidR="0098795F">
              <w:rPr>
                <w:color w:val="auto"/>
                <w:sz w:val="18"/>
                <w:szCs w:val="18"/>
              </w:rPr>
              <w:t xml:space="preserve">Datum, </w:t>
            </w:r>
            <w:r w:rsidR="00896C74" w:rsidRPr="00AC5F51">
              <w:rPr>
                <w:color w:val="auto"/>
                <w:sz w:val="18"/>
                <w:szCs w:val="18"/>
              </w:rPr>
              <w:t>Unterschri</w:t>
            </w:r>
            <w:r w:rsidR="00924AA7" w:rsidRPr="00AC5F51">
              <w:rPr>
                <w:color w:val="auto"/>
                <w:sz w:val="18"/>
                <w:szCs w:val="18"/>
              </w:rPr>
              <w:t>ft</w:t>
            </w:r>
          </w:p>
        </w:tc>
        <w:tc>
          <w:tcPr>
            <w:tcW w:w="1683" w:type="dxa"/>
            <w:gridSpan w:val="2"/>
            <w:textDirection w:val="btLr"/>
          </w:tcPr>
          <w:p w14:paraId="44156681" w14:textId="77777777" w:rsidR="0009424D" w:rsidRPr="00AC5F51" w:rsidRDefault="0009424D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3961" w:type="dxa"/>
          </w:tcPr>
          <w:p w14:paraId="040A483F" w14:textId="77777777" w:rsidR="009E0DF2" w:rsidRPr="00F86D03" w:rsidRDefault="009E0DF2" w:rsidP="009E0DF2">
            <w:pPr>
              <w:pStyle w:val="berschrift2"/>
              <w:spacing w:before="0" w:after="0" w:line="240" w:lineRule="auto"/>
              <w:rPr>
                <w:bCs w:val="0"/>
                <w:color w:val="auto"/>
                <w:sz w:val="20"/>
                <w:szCs w:val="20"/>
              </w:rPr>
            </w:pPr>
            <w:r w:rsidRPr="00F86D03">
              <w:rPr>
                <w:bCs w:val="0"/>
                <w:color w:val="auto"/>
                <w:sz w:val="20"/>
                <w:szCs w:val="20"/>
              </w:rPr>
              <w:t>Organisatorische Hinweise</w:t>
            </w:r>
          </w:p>
          <w:p w14:paraId="19824326" w14:textId="77777777" w:rsidR="00980CDF" w:rsidRPr="00F6496A" w:rsidRDefault="003469BF" w:rsidP="00C63DBD">
            <w:pPr>
              <w:spacing w:before="120" w:after="60" w:line="240" w:lineRule="auto"/>
              <w:rPr>
                <w:b/>
                <w:i/>
                <w:color w:val="auto"/>
              </w:rPr>
            </w:pPr>
            <w:r w:rsidRPr="00F6496A">
              <w:rPr>
                <w:b/>
                <w:i/>
                <w:color w:val="auto"/>
              </w:rPr>
              <w:t>Veranstalter</w:t>
            </w:r>
          </w:p>
          <w:p w14:paraId="3556CD5D" w14:textId="1E53B8F2" w:rsidR="00980CDF" w:rsidRPr="00F6496A" w:rsidRDefault="008639DC" w:rsidP="00FB7F48">
            <w:pPr>
              <w:spacing w:before="20" w:after="0" w:line="240" w:lineRule="auto"/>
              <w:rPr>
                <w:color w:val="auto"/>
              </w:rPr>
            </w:pPr>
            <w:r w:rsidRPr="00F6496A">
              <w:rPr>
                <w:color w:val="auto"/>
              </w:rPr>
              <w:t>E</w:t>
            </w:r>
            <w:r w:rsidR="003469BF" w:rsidRPr="00F6496A">
              <w:rPr>
                <w:color w:val="auto"/>
              </w:rPr>
              <w:t>thikverein e.V.</w:t>
            </w:r>
          </w:p>
          <w:p w14:paraId="5E114A57" w14:textId="77777777" w:rsidR="00980CDF" w:rsidRPr="00F6496A" w:rsidRDefault="008F2316" w:rsidP="00FB7F48">
            <w:pPr>
              <w:spacing w:before="20" w:after="0" w:line="240" w:lineRule="auto"/>
              <w:rPr>
                <w:color w:val="auto"/>
              </w:rPr>
            </w:pPr>
            <w:r w:rsidRPr="00F6496A">
              <w:rPr>
                <w:color w:val="auto"/>
              </w:rPr>
              <w:t>Rüttenscheider Platz 3</w:t>
            </w:r>
            <w:r w:rsidR="00DC5F0C" w:rsidRPr="00F6496A">
              <w:rPr>
                <w:color w:val="auto"/>
              </w:rPr>
              <w:t xml:space="preserve">, </w:t>
            </w:r>
            <w:r w:rsidRPr="00F6496A">
              <w:rPr>
                <w:color w:val="auto"/>
              </w:rPr>
              <w:t>45130 Essen</w:t>
            </w:r>
          </w:p>
          <w:p w14:paraId="585DD87A" w14:textId="098BB1F1" w:rsidR="008C61DB" w:rsidRPr="00F6496A" w:rsidRDefault="00DC5F0C" w:rsidP="00FB7F48">
            <w:pPr>
              <w:spacing w:before="20" w:after="240" w:line="240" w:lineRule="auto"/>
              <w:rPr>
                <w:color w:val="auto"/>
              </w:rPr>
            </w:pPr>
            <w:r w:rsidRPr="00F6496A">
              <w:rPr>
                <w:color w:val="auto"/>
              </w:rPr>
              <w:t xml:space="preserve">Tel </w:t>
            </w:r>
            <w:r w:rsidR="008F2316" w:rsidRPr="00F6496A">
              <w:rPr>
                <w:color w:val="auto"/>
              </w:rPr>
              <w:t>0201</w:t>
            </w:r>
            <w:r w:rsidR="00274859" w:rsidRPr="00F6496A">
              <w:rPr>
                <w:color w:val="auto"/>
              </w:rPr>
              <w:t>/</w:t>
            </w:r>
            <w:r w:rsidR="00FB7F48" w:rsidRPr="00F6496A">
              <w:rPr>
                <w:color w:val="auto"/>
              </w:rPr>
              <w:t xml:space="preserve"> </w:t>
            </w:r>
            <w:r w:rsidR="008F2316" w:rsidRPr="00F6496A">
              <w:rPr>
                <w:color w:val="auto"/>
              </w:rPr>
              <w:t>105</w:t>
            </w:r>
            <w:r w:rsidR="00FB7F48" w:rsidRPr="00F6496A">
              <w:rPr>
                <w:color w:val="auto"/>
              </w:rPr>
              <w:t xml:space="preserve"> </w:t>
            </w:r>
            <w:r w:rsidR="008F2316" w:rsidRPr="00F6496A">
              <w:rPr>
                <w:color w:val="auto"/>
              </w:rPr>
              <w:t>48</w:t>
            </w:r>
            <w:r w:rsidR="00FB7F48" w:rsidRPr="00F6496A">
              <w:rPr>
                <w:color w:val="auto"/>
              </w:rPr>
              <w:t xml:space="preserve"> </w:t>
            </w:r>
            <w:r w:rsidR="008F2316" w:rsidRPr="00F6496A">
              <w:rPr>
                <w:color w:val="auto"/>
              </w:rPr>
              <w:t>93</w:t>
            </w:r>
            <w:r w:rsidR="00A74D4D" w:rsidRPr="00F6496A">
              <w:rPr>
                <w:color w:val="auto"/>
              </w:rPr>
              <w:t xml:space="preserve"> (www.ethikverein.de)</w:t>
            </w:r>
          </w:p>
          <w:p w14:paraId="2346973D" w14:textId="63D99D94" w:rsidR="00896C74" w:rsidRPr="00F86D03" w:rsidRDefault="00920CE1" w:rsidP="001E12C8">
            <w:pPr>
              <w:spacing w:after="60" w:line="240" w:lineRule="auto"/>
              <w:jc w:val="center"/>
              <w:rPr>
                <w:color w:val="auto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7F2A9B" wp14:editId="7882BD23">
                  <wp:extent cx="1340277" cy="1631950"/>
                  <wp:effectExtent l="0" t="0" r="0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30" cy="167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C5C9" w14:textId="77777777" w:rsidR="00A71F5C" w:rsidRPr="00207225" w:rsidRDefault="00282920" w:rsidP="00207225">
            <w:pPr>
              <w:spacing w:before="360" w:after="60" w:line="240" w:lineRule="auto"/>
              <w:rPr>
                <w:color w:val="000000" w:themeColor="text1"/>
              </w:rPr>
            </w:pPr>
            <w:r w:rsidRPr="00207225">
              <w:rPr>
                <w:b/>
                <w:i/>
                <w:color w:val="auto"/>
              </w:rPr>
              <w:t>Teilnehmer</w:t>
            </w:r>
            <w:r w:rsidR="0015195A" w:rsidRPr="00207225">
              <w:rPr>
                <w:b/>
                <w:i/>
                <w:color w:val="auto"/>
              </w:rPr>
              <w:t>*</w:t>
            </w:r>
            <w:proofErr w:type="spellStart"/>
            <w:r w:rsidR="0015195A" w:rsidRPr="00207225">
              <w:rPr>
                <w:b/>
                <w:i/>
                <w:color w:val="auto"/>
              </w:rPr>
              <w:t>innen</w:t>
            </w:r>
            <w:r w:rsidRPr="00207225">
              <w:rPr>
                <w:b/>
                <w:i/>
                <w:color w:val="auto"/>
              </w:rPr>
              <w:t>beitrag</w:t>
            </w:r>
            <w:proofErr w:type="spellEnd"/>
          </w:p>
          <w:p w14:paraId="6624CD9C" w14:textId="444424F1" w:rsidR="00FB7F48" w:rsidRPr="006F60D6" w:rsidRDefault="00967630" w:rsidP="00207225">
            <w:pPr>
              <w:spacing w:after="0" w:line="240" w:lineRule="auto"/>
              <w:rPr>
                <w:color w:val="auto"/>
                <w:u w:val="single"/>
              </w:rPr>
            </w:pPr>
            <w:r w:rsidRPr="006F60D6">
              <w:rPr>
                <w:color w:val="auto"/>
              </w:rPr>
              <w:t>110</w:t>
            </w:r>
            <w:r w:rsidR="00282920" w:rsidRPr="006F60D6">
              <w:rPr>
                <w:color w:val="auto"/>
              </w:rPr>
              <w:t xml:space="preserve"> €</w:t>
            </w:r>
            <w:r w:rsidR="00FB7F48" w:rsidRPr="006F60D6">
              <w:rPr>
                <w:color w:val="auto"/>
              </w:rPr>
              <w:t xml:space="preserve"> (reduziert für</w:t>
            </w:r>
            <w:r w:rsidR="0015195A" w:rsidRPr="006F60D6">
              <w:rPr>
                <w:color w:val="auto"/>
              </w:rPr>
              <w:t xml:space="preserve"> </w:t>
            </w:r>
            <w:r w:rsidR="00FB7F48" w:rsidRPr="006F60D6">
              <w:rPr>
                <w:color w:val="auto"/>
              </w:rPr>
              <w:t>Student</w:t>
            </w:r>
            <w:r w:rsidR="00BA74E6" w:rsidRPr="006F60D6">
              <w:rPr>
                <w:color w:val="auto"/>
              </w:rPr>
              <w:t>*i</w:t>
            </w:r>
            <w:r w:rsidR="00FB7F48" w:rsidRPr="006F60D6">
              <w:rPr>
                <w:color w:val="auto"/>
              </w:rPr>
              <w:t xml:space="preserve">nnen und </w:t>
            </w:r>
            <w:r w:rsidR="005C5C5B" w:rsidRPr="006F60D6">
              <w:rPr>
                <w:color w:val="auto"/>
              </w:rPr>
              <w:t>Aus-/Weiter</w:t>
            </w:r>
            <w:r w:rsidR="000A43E9" w:rsidRPr="006F60D6">
              <w:rPr>
                <w:color w:val="auto"/>
              </w:rPr>
              <w:t>b</w:t>
            </w:r>
            <w:r w:rsidR="005C5C5B" w:rsidRPr="006F60D6">
              <w:rPr>
                <w:color w:val="auto"/>
              </w:rPr>
              <w:t>ildungsteiln</w:t>
            </w:r>
            <w:r w:rsidR="000A43E9" w:rsidRPr="006F60D6">
              <w:rPr>
                <w:color w:val="auto"/>
              </w:rPr>
              <w:t>e</w:t>
            </w:r>
            <w:r w:rsidR="005C5C5B" w:rsidRPr="006F60D6">
              <w:rPr>
                <w:color w:val="auto"/>
              </w:rPr>
              <w:t>hmer</w:t>
            </w:r>
            <w:r w:rsidR="00B27827" w:rsidRPr="006F60D6">
              <w:rPr>
                <w:color w:val="auto"/>
              </w:rPr>
              <w:t>*</w:t>
            </w:r>
            <w:r w:rsidR="00BA74E6" w:rsidRPr="006F60D6">
              <w:rPr>
                <w:color w:val="auto"/>
              </w:rPr>
              <w:t>i</w:t>
            </w:r>
            <w:r w:rsidR="00FB7F48" w:rsidRPr="006F60D6">
              <w:rPr>
                <w:color w:val="auto"/>
              </w:rPr>
              <w:t>nnen</w:t>
            </w:r>
            <w:r w:rsidR="005C5C5B" w:rsidRPr="006F60D6">
              <w:rPr>
                <w:color w:val="auto"/>
              </w:rPr>
              <w:t>:</w:t>
            </w:r>
            <w:r w:rsidR="00FB7F48" w:rsidRPr="006F60D6">
              <w:rPr>
                <w:color w:val="auto"/>
              </w:rPr>
              <w:t xml:space="preserve"> </w:t>
            </w:r>
            <w:r w:rsidRPr="006F60D6">
              <w:rPr>
                <w:color w:val="auto"/>
              </w:rPr>
              <w:t>50</w:t>
            </w:r>
            <w:r w:rsidR="0015195A" w:rsidRPr="006F60D6">
              <w:rPr>
                <w:color w:val="auto"/>
              </w:rPr>
              <w:t xml:space="preserve"> </w:t>
            </w:r>
            <w:r w:rsidR="00FB7F48" w:rsidRPr="006F60D6">
              <w:rPr>
                <w:color w:val="auto"/>
              </w:rPr>
              <w:t>€)</w:t>
            </w:r>
          </w:p>
          <w:p w14:paraId="4CB3774A" w14:textId="77777777" w:rsidR="0098795F" w:rsidRPr="00207225" w:rsidRDefault="00282920" w:rsidP="00EB184F">
            <w:pPr>
              <w:spacing w:before="60" w:after="0" w:line="240" w:lineRule="auto"/>
              <w:rPr>
                <w:color w:val="auto"/>
              </w:rPr>
            </w:pPr>
            <w:r w:rsidRPr="00207225">
              <w:rPr>
                <w:color w:val="auto"/>
              </w:rPr>
              <w:t>Die Teilnehmer</w:t>
            </w:r>
            <w:r w:rsidR="0015195A" w:rsidRPr="00207225">
              <w:rPr>
                <w:color w:val="auto"/>
              </w:rPr>
              <w:t>*innen</w:t>
            </w:r>
            <w:r w:rsidRPr="00207225">
              <w:rPr>
                <w:color w:val="auto"/>
              </w:rPr>
              <w:t xml:space="preserve">zahl </w:t>
            </w:r>
            <w:r w:rsidR="00F17F46" w:rsidRPr="00207225">
              <w:rPr>
                <w:color w:val="auto"/>
              </w:rPr>
              <w:t xml:space="preserve">ist </w:t>
            </w:r>
            <w:r w:rsidRPr="00207225">
              <w:rPr>
                <w:color w:val="auto"/>
              </w:rPr>
              <w:t xml:space="preserve">begrenzt </w:t>
            </w:r>
            <w:r w:rsidR="00F17F46" w:rsidRPr="00207225">
              <w:rPr>
                <w:color w:val="auto"/>
              </w:rPr>
              <w:t xml:space="preserve">(Berücksichtigung der Anmeldungen </w:t>
            </w:r>
            <w:r w:rsidR="00BA74E6" w:rsidRPr="00207225">
              <w:rPr>
                <w:color w:val="auto"/>
              </w:rPr>
              <w:t>nach</w:t>
            </w:r>
            <w:r w:rsidRPr="00207225">
              <w:rPr>
                <w:color w:val="auto"/>
              </w:rPr>
              <w:t xml:space="preserve"> Ein</w:t>
            </w:r>
            <w:r w:rsidR="00924AA7" w:rsidRPr="00207225">
              <w:rPr>
                <w:color w:val="auto"/>
              </w:rPr>
              <w:t>gang</w:t>
            </w:r>
            <w:r w:rsidR="00F17F46" w:rsidRPr="00207225">
              <w:rPr>
                <w:color w:val="auto"/>
              </w:rPr>
              <w:t>)</w:t>
            </w:r>
          </w:p>
          <w:p w14:paraId="2CF0BA55" w14:textId="75B8C6E7" w:rsidR="00282920" w:rsidRPr="00207225" w:rsidRDefault="00EB184F" w:rsidP="00EB184F">
            <w:pPr>
              <w:spacing w:before="60" w:after="0" w:line="240" w:lineRule="auto"/>
              <w:rPr>
                <w:color w:val="auto"/>
              </w:rPr>
            </w:pPr>
            <w:r w:rsidRPr="00207225">
              <w:rPr>
                <w:color w:val="auto"/>
              </w:rPr>
              <w:t xml:space="preserve">Fortbildungspunkte </w:t>
            </w:r>
            <w:r w:rsidR="00B27827" w:rsidRPr="00207225">
              <w:rPr>
                <w:color w:val="auto"/>
              </w:rPr>
              <w:t xml:space="preserve">sind </w:t>
            </w:r>
            <w:r w:rsidR="00AF6A0F" w:rsidRPr="00207225">
              <w:rPr>
                <w:color w:val="auto"/>
              </w:rPr>
              <w:t xml:space="preserve">bei </w:t>
            </w:r>
            <w:r w:rsidR="00AF6A0F" w:rsidRPr="006F60D6">
              <w:rPr>
                <w:color w:val="auto"/>
              </w:rPr>
              <w:t xml:space="preserve">der </w:t>
            </w:r>
            <w:r w:rsidR="00F4027B" w:rsidRPr="006F60D6">
              <w:rPr>
                <w:color w:val="auto"/>
              </w:rPr>
              <w:t>PTK Bayern</w:t>
            </w:r>
            <w:r w:rsidR="00AF6A0F" w:rsidRPr="006F60D6">
              <w:rPr>
                <w:color w:val="auto"/>
              </w:rPr>
              <w:t xml:space="preserve"> </w:t>
            </w:r>
            <w:r w:rsidRPr="00207225">
              <w:rPr>
                <w:color w:val="auto"/>
              </w:rPr>
              <w:t>beantragt</w:t>
            </w:r>
          </w:p>
          <w:p w14:paraId="5B6A3B0C" w14:textId="77777777" w:rsidR="00A71F5C" w:rsidRPr="00207225" w:rsidRDefault="00A71F5C" w:rsidP="00207225">
            <w:pPr>
              <w:spacing w:before="120" w:after="60" w:line="240" w:lineRule="auto"/>
              <w:jc w:val="both"/>
              <w:rPr>
                <w:b/>
                <w:bCs/>
                <w:i/>
                <w:iCs/>
                <w:color w:val="auto"/>
              </w:rPr>
            </w:pPr>
            <w:r w:rsidRPr="00207225">
              <w:rPr>
                <w:b/>
                <w:bCs/>
                <w:i/>
                <w:iCs/>
                <w:color w:val="auto"/>
              </w:rPr>
              <w:t>Tagungsort</w:t>
            </w:r>
          </w:p>
          <w:p w14:paraId="010CA905" w14:textId="77777777" w:rsidR="00D21792" w:rsidRPr="00207225" w:rsidRDefault="00D21792" w:rsidP="00D21792">
            <w:pPr>
              <w:spacing w:after="0" w:line="240" w:lineRule="auto"/>
              <w:jc w:val="both"/>
              <w:rPr>
                <w:color w:val="auto"/>
              </w:rPr>
            </w:pPr>
            <w:r w:rsidRPr="00207225">
              <w:rPr>
                <w:color w:val="auto"/>
              </w:rPr>
              <w:t>Frankfurter Diakonissenhaus</w:t>
            </w:r>
          </w:p>
          <w:p w14:paraId="5DBCCE66" w14:textId="77777777" w:rsidR="00D21792" w:rsidRPr="00207225" w:rsidRDefault="00D21792" w:rsidP="00D21792">
            <w:pPr>
              <w:spacing w:after="0" w:line="240" w:lineRule="auto"/>
              <w:jc w:val="both"/>
              <w:rPr>
                <w:color w:val="auto"/>
              </w:rPr>
            </w:pPr>
            <w:proofErr w:type="spellStart"/>
            <w:r w:rsidRPr="00207225">
              <w:rPr>
                <w:color w:val="auto"/>
              </w:rPr>
              <w:t>Cronstettenstr</w:t>
            </w:r>
            <w:proofErr w:type="spellEnd"/>
            <w:r w:rsidRPr="00207225">
              <w:rPr>
                <w:color w:val="auto"/>
              </w:rPr>
              <w:t>. 57 - 61</w:t>
            </w:r>
          </w:p>
          <w:p w14:paraId="2F4717FE" w14:textId="77777777" w:rsidR="00D21792" w:rsidRPr="00207225" w:rsidRDefault="00D21792" w:rsidP="00D21792">
            <w:pPr>
              <w:spacing w:after="0" w:line="240" w:lineRule="auto"/>
              <w:jc w:val="both"/>
              <w:rPr>
                <w:color w:val="auto"/>
              </w:rPr>
            </w:pPr>
            <w:r w:rsidRPr="00207225">
              <w:rPr>
                <w:color w:val="auto"/>
              </w:rPr>
              <w:t>60322 Frankfurt am Main</w:t>
            </w:r>
          </w:p>
          <w:p w14:paraId="557030A8" w14:textId="77777777" w:rsidR="00D21792" w:rsidRPr="00207225" w:rsidRDefault="00D21792" w:rsidP="00D21792">
            <w:pPr>
              <w:spacing w:after="0" w:line="240" w:lineRule="auto"/>
              <w:jc w:val="both"/>
              <w:rPr>
                <w:color w:val="auto"/>
              </w:rPr>
            </w:pPr>
            <w:r w:rsidRPr="00207225">
              <w:rPr>
                <w:color w:val="auto"/>
              </w:rPr>
              <w:t>Tel.: 069 - 271 343 250</w:t>
            </w:r>
          </w:p>
          <w:p w14:paraId="084222BC" w14:textId="2778FF0A" w:rsidR="00A71F5C" w:rsidRDefault="00D21792" w:rsidP="00CB438F">
            <w:pPr>
              <w:spacing w:after="0" w:line="240" w:lineRule="auto"/>
              <w:jc w:val="both"/>
              <w:rPr>
                <w:rStyle w:val="Hyperlink"/>
              </w:rPr>
            </w:pPr>
            <w:r w:rsidRPr="00207225">
              <w:rPr>
                <w:color w:val="auto"/>
              </w:rPr>
              <w:t xml:space="preserve">E-Mail: </w:t>
            </w:r>
            <w:hyperlink r:id="rId12" w:history="1">
              <w:r w:rsidRPr="00207225">
                <w:rPr>
                  <w:rStyle w:val="Hyperlink"/>
                </w:rPr>
                <w:t>info@diakonisse.de</w:t>
              </w:r>
            </w:hyperlink>
          </w:p>
          <w:p w14:paraId="67DCEBFC" w14:textId="5D4F347F" w:rsidR="00C13EB4" w:rsidRPr="00207225" w:rsidRDefault="00C13EB4" w:rsidP="00C13EB4">
            <w:pPr>
              <w:spacing w:before="120" w:after="0" w:line="24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Die Buchung von Zimmern ist möglich!</w:t>
            </w:r>
          </w:p>
          <w:p w14:paraId="5CD65CA1" w14:textId="52AB7AC6" w:rsidR="00A71F5C" w:rsidRDefault="00A71F5C" w:rsidP="00207225">
            <w:pPr>
              <w:spacing w:before="120" w:after="60" w:line="240" w:lineRule="auto"/>
              <w:jc w:val="both"/>
              <w:rPr>
                <w:b/>
                <w:bCs/>
                <w:i/>
                <w:iCs/>
                <w:color w:val="auto"/>
              </w:rPr>
            </w:pPr>
            <w:r w:rsidRPr="00A71F5C">
              <w:rPr>
                <w:b/>
                <w:bCs/>
                <w:i/>
                <w:iCs/>
                <w:color w:val="auto"/>
              </w:rPr>
              <w:t>Anfahrt</w:t>
            </w:r>
          </w:p>
          <w:p w14:paraId="4E226852" w14:textId="77777777" w:rsidR="00D21792" w:rsidRPr="00A71F5C" w:rsidRDefault="00D21792" w:rsidP="00207225">
            <w:pPr>
              <w:spacing w:after="60" w:line="24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Öffentlich v</w:t>
            </w:r>
            <w:r w:rsidRPr="00A71F5C">
              <w:rPr>
                <w:color w:val="auto"/>
              </w:rPr>
              <w:t>om Hauptbahnhof oder vom Flughafen:</w:t>
            </w:r>
          </w:p>
          <w:p w14:paraId="1908E03E" w14:textId="755B196B" w:rsidR="00D21792" w:rsidRDefault="00D21792" w:rsidP="00207225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ind w:left="278" w:hanging="278"/>
              <w:jc w:val="both"/>
              <w:rPr>
                <w:color w:val="auto"/>
              </w:rPr>
            </w:pPr>
            <w:r w:rsidRPr="00A71F5C">
              <w:rPr>
                <w:color w:val="auto"/>
              </w:rPr>
              <w:t xml:space="preserve">S-Bahnen bis </w:t>
            </w:r>
            <w:r>
              <w:rPr>
                <w:color w:val="auto"/>
              </w:rPr>
              <w:t>"</w:t>
            </w:r>
            <w:r w:rsidRPr="00A71F5C">
              <w:rPr>
                <w:color w:val="auto"/>
              </w:rPr>
              <w:t>Hauptwache</w:t>
            </w:r>
            <w:r>
              <w:rPr>
                <w:color w:val="auto"/>
              </w:rPr>
              <w:t>"</w:t>
            </w:r>
          </w:p>
          <w:p w14:paraId="25B94B4E" w14:textId="0A50CD9B" w:rsidR="00A71F5C" w:rsidRPr="00D21792" w:rsidRDefault="00D21792" w:rsidP="00D21792">
            <w:pPr>
              <w:pStyle w:val="Listenabsatz"/>
              <w:numPr>
                <w:ilvl w:val="0"/>
                <w:numId w:val="13"/>
              </w:numPr>
              <w:spacing w:before="120" w:after="120" w:line="240" w:lineRule="auto"/>
              <w:ind w:left="278" w:hanging="278"/>
              <w:jc w:val="both"/>
              <w:rPr>
                <w:color w:val="auto"/>
              </w:rPr>
            </w:pPr>
            <w:r w:rsidRPr="00A71F5C">
              <w:rPr>
                <w:color w:val="auto"/>
              </w:rPr>
              <w:t xml:space="preserve">umsteigen in U-Bahn-Linie 1, 2, 3 (Richtung Ginnheim, </w:t>
            </w:r>
            <w:proofErr w:type="spellStart"/>
            <w:r w:rsidRPr="00A71F5C">
              <w:rPr>
                <w:color w:val="auto"/>
              </w:rPr>
              <w:t>Gonzenheim</w:t>
            </w:r>
            <w:proofErr w:type="spellEnd"/>
            <w:r w:rsidRPr="00A71F5C">
              <w:rPr>
                <w:color w:val="auto"/>
              </w:rPr>
              <w:t xml:space="preserve">, </w:t>
            </w:r>
            <w:proofErr w:type="spellStart"/>
            <w:r w:rsidRPr="00A71F5C">
              <w:rPr>
                <w:color w:val="auto"/>
              </w:rPr>
              <w:t>Hohemark</w:t>
            </w:r>
            <w:proofErr w:type="spellEnd"/>
            <w:r w:rsidRPr="00A71F5C">
              <w:rPr>
                <w:color w:val="auto"/>
              </w:rPr>
              <w:t xml:space="preserve">) bis </w:t>
            </w:r>
            <w:r>
              <w:rPr>
                <w:color w:val="auto"/>
              </w:rPr>
              <w:t>"</w:t>
            </w:r>
            <w:r w:rsidRPr="00A71F5C">
              <w:rPr>
                <w:color w:val="auto"/>
              </w:rPr>
              <w:t>Holzhausenstraße</w:t>
            </w:r>
            <w:r>
              <w:rPr>
                <w:color w:val="auto"/>
              </w:rPr>
              <w:t>"</w:t>
            </w:r>
          </w:p>
        </w:tc>
        <w:tc>
          <w:tcPr>
            <w:tcW w:w="1283" w:type="dxa"/>
            <w:gridSpan w:val="2"/>
            <w:textDirection w:val="btLr"/>
          </w:tcPr>
          <w:p w14:paraId="508AC31B" w14:textId="77777777" w:rsidR="0009424D" w:rsidRPr="00F86D03" w:rsidRDefault="0009424D">
            <w:pPr>
              <w:rPr>
                <w:color w:val="auto"/>
              </w:rPr>
            </w:pPr>
          </w:p>
        </w:tc>
        <w:tc>
          <w:tcPr>
            <w:tcW w:w="4962" w:type="dxa"/>
          </w:tcPr>
          <w:p w14:paraId="409DDEF4" w14:textId="7A1135AB" w:rsidR="006679CB" w:rsidRDefault="00725C00" w:rsidP="000A5B19">
            <w:pPr>
              <w:spacing w:before="360" w:after="120" w:line="240" w:lineRule="auto"/>
              <w:jc w:val="center"/>
              <w:rPr>
                <w:b/>
                <w:noProof/>
                <w:color w:val="auto"/>
                <w:sz w:val="32"/>
                <w:szCs w:val="32"/>
                <w:lang w:eastAsia="de-DE"/>
              </w:rPr>
            </w:pPr>
            <w:r w:rsidRPr="0039313B">
              <w:rPr>
                <w:b/>
                <w:noProof/>
                <w:color w:val="auto"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55680" behindDoc="0" locked="0" layoutInCell="1" allowOverlap="1" wp14:anchorId="07319498" wp14:editId="28286EBA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74930</wp:posOffset>
                  </wp:positionV>
                  <wp:extent cx="2544445" cy="811530"/>
                  <wp:effectExtent l="0" t="0" r="8255" b="7620"/>
                  <wp:wrapTopAndBottom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2017_fin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5C03">
              <w:rPr>
                <w:b/>
                <w:noProof/>
                <w:color w:val="auto"/>
                <w:sz w:val="32"/>
                <w:szCs w:val="32"/>
                <w:lang w:eastAsia="de-DE"/>
              </w:rPr>
              <w:t>Ethische Fragen in psychotherap</w:t>
            </w:r>
            <w:r w:rsidR="00B23439">
              <w:rPr>
                <w:b/>
                <w:noProof/>
                <w:color w:val="auto"/>
                <w:sz w:val="32"/>
                <w:szCs w:val="32"/>
                <w:lang w:eastAsia="de-DE"/>
              </w:rPr>
              <w:t>e</w:t>
            </w:r>
            <w:r w:rsidR="00585C03">
              <w:rPr>
                <w:b/>
                <w:noProof/>
                <w:color w:val="auto"/>
                <w:sz w:val="32"/>
                <w:szCs w:val="32"/>
                <w:lang w:eastAsia="de-DE"/>
              </w:rPr>
              <w:t>utischen Beziehungen</w:t>
            </w:r>
          </w:p>
          <w:p w14:paraId="1E9E3911" w14:textId="13BA81B7" w:rsidR="00924AA7" w:rsidRPr="00725C00" w:rsidRDefault="00F4027B" w:rsidP="00F4027B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8"/>
                <w:szCs w:val="28"/>
                <w:lang w:eastAsia="de-DE"/>
              </w:rPr>
            </w:pPr>
            <w:r>
              <w:rPr>
                <w:b/>
                <w:noProof/>
                <w:color w:val="auto"/>
                <w:sz w:val="28"/>
                <w:szCs w:val="28"/>
                <w:lang w:eastAsia="de-DE"/>
              </w:rPr>
              <w:br/>
            </w:r>
            <w:r w:rsidR="00585C03">
              <w:rPr>
                <w:rFonts w:ascii="Arial" w:eastAsia="Times New Roman" w:hAnsi="Arial" w:cs="Arial"/>
                <w:b/>
                <w:bCs/>
                <w:color w:val="auto"/>
                <w:sz w:val="28"/>
                <w:szCs w:val="28"/>
                <w:lang w:eastAsia="de-DE"/>
              </w:rPr>
              <w:t>Die Arbeit von Vertrauensleuten</w:t>
            </w:r>
            <w:r w:rsidR="00585C03">
              <w:rPr>
                <w:rFonts w:ascii="Arial" w:eastAsia="Times New Roman" w:hAnsi="Arial" w:cs="Arial"/>
                <w:b/>
                <w:bCs/>
                <w:color w:val="auto"/>
                <w:sz w:val="28"/>
                <w:szCs w:val="28"/>
                <w:lang w:eastAsia="de-DE"/>
              </w:rPr>
              <w:br/>
              <w:t>und Ethikbeauftragten</w:t>
            </w:r>
          </w:p>
          <w:p w14:paraId="36FFF10E" w14:textId="674D7AA8" w:rsidR="003A4FD0" w:rsidRPr="00F86D03" w:rsidRDefault="00920CE1" w:rsidP="00CB1979">
            <w:pPr>
              <w:pStyle w:val="Listenabsatz"/>
              <w:spacing w:before="360" w:after="0"/>
              <w:ind w:left="142"/>
              <w:jc w:val="center"/>
              <w:rPr>
                <w:b/>
                <w:color w:val="auto"/>
                <w:sz w:val="24"/>
                <w:szCs w:val="24"/>
              </w:rPr>
            </w:pPr>
            <w:r w:rsidRPr="00F86D03">
              <w:rPr>
                <w:noProof/>
                <w:color w:val="auto"/>
                <w:sz w:val="18"/>
                <w:szCs w:val="18"/>
                <w:lang w:eastAsia="de-DE"/>
              </w:rPr>
              <w:drawing>
                <wp:inline distT="0" distB="0" distL="0" distR="0" wp14:anchorId="1FFC2315" wp14:editId="63278C82">
                  <wp:extent cx="2700468" cy="1647825"/>
                  <wp:effectExtent l="0" t="0" r="5080" b="0"/>
                  <wp:docPr id="1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059" cy="167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F828D" w14:textId="3BC2E8C8" w:rsidR="00924AA7" w:rsidRPr="00F86D03" w:rsidRDefault="006B4B13" w:rsidP="00920CE1">
            <w:pPr>
              <w:spacing w:before="840" w:after="0"/>
              <w:ind w:right="284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8"/>
                <w:szCs w:val="28"/>
              </w:rPr>
              <w:t>Workshop</w:t>
            </w:r>
            <w:r w:rsidR="00D91CAA">
              <w:rPr>
                <w:b/>
                <w:color w:val="auto"/>
                <w:sz w:val="28"/>
                <w:szCs w:val="28"/>
              </w:rPr>
              <w:br/>
            </w:r>
            <w:r w:rsidR="00924AA7" w:rsidRPr="00F86D03">
              <w:rPr>
                <w:b/>
                <w:color w:val="auto"/>
                <w:sz w:val="28"/>
                <w:szCs w:val="28"/>
              </w:rPr>
              <w:t>des Ethikvereins</w:t>
            </w:r>
          </w:p>
          <w:p w14:paraId="4185269F" w14:textId="100263AF" w:rsidR="00725C00" w:rsidRDefault="009B100E" w:rsidP="00725C00">
            <w:pPr>
              <w:spacing w:before="120" w:after="0"/>
              <w:ind w:right="284"/>
              <w:jc w:val="center"/>
              <w:rPr>
                <w:color w:val="auto"/>
                <w:sz w:val="24"/>
                <w:szCs w:val="24"/>
              </w:rPr>
            </w:pPr>
            <w:r w:rsidRPr="00F86D03">
              <w:rPr>
                <w:color w:val="auto"/>
                <w:sz w:val="24"/>
                <w:szCs w:val="24"/>
              </w:rPr>
              <w:t xml:space="preserve">Samstag, </w:t>
            </w:r>
            <w:r w:rsidR="00694316">
              <w:rPr>
                <w:color w:val="auto"/>
                <w:sz w:val="24"/>
                <w:szCs w:val="24"/>
              </w:rPr>
              <w:t>1</w:t>
            </w:r>
            <w:r w:rsidR="004A0015">
              <w:rPr>
                <w:color w:val="auto"/>
                <w:sz w:val="24"/>
                <w:szCs w:val="24"/>
              </w:rPr>
              <w:t>2</w:t>
            </w:r>
            <w:r w:rsidR="004D0183" w:rsidRPr="00F86D03">
              <w:rPr>
                <w:color w:val="auto"/>
                <w:sz w:val="24"/>
                <w:szCs w:val="24"/>
              </w:rPr>
              <w:t xml:space="preserve">. </w:t>
            </w:r>
            <w:r w:rsidR="004A0015">
              <w:rPr>
                <w:color w:val="auto"/>
                <w:sz w:val="24"/>
                <w:szCs w:val="24"/>
              </w:rPr>
              <w:t>Novem</w:t>
            </w:r>
            <w:r w:rsidR="00971F71">
              <w:rPr>
                <w:color w:val="auto"/>
                <w:sz w:val="24"/>
                <w:szCs w:val="24"/>
              </w:rPr>
              <w:t>ber</w:t>
            </w:r>
            <w:r w:rsidRPr="00F86D03">
              <w:rPr>
                <w:color w:val="auto"/>
                <w:sz w:val="24"/>
                <w:szCs w:val="24"/>
              </w:rPr>
              <w:t xml:space="preserve"> 20</w:t>
            </w:r>
            <w:r w:rsidR="00243596">
              <w:rPr>
                <w:color w:val="auto"/>
                <w:sz w:val="24"/>
                <w:szCs w:val="24"/>
              </w:rPr>
              <w:t>2</w:t>
            </w:r>
            <w:r w:rsidR="00694316">
              <w:rPr>
                <w:color w:val="auto"/>
                <w:sz w:val="24"/>
                <w:szCs w:val="24"/>
              </w:rPr>
              <w:t>2</w:t>
            </w:r>
          </w:p>
          <w:p w14:paraId="54F1DA53" w14:textId="5A0703F6" w:rsidR="004D0183" w:rsidRPr="00243596" w:rsidRDefault="004A0015" w:rsidP="00D21792">
            <w:pPr>
              <w:spacing w:before="120" w:after="0"/>
              <w:ind w:right="284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Frankfurt</w:t>
            </w:r>
          </w:p>
        </w:tc>
      </w:tr>
      <w:tr w:rsidR="0009424D" w:rsidRPr="00F86D03" w14:paraId="0A810202" w14:textId="77777777" w:rsidTr="00652A14">
        <w:trPr>
          <w:cantSplit/>
          <w:trHeight w:hRule="exact" w:val="10570"/>
        </w:trPr>
        <w:tc>
          <w:tcPr>
            <w:tcW w:w="4540" w:type="dxa"/>
            <w:gridSpan w:val="2"/>
          </w:tcPr>
          <w:p w14:paraId="1C789525" w14:textId="77777777" w:rsidR="0009424D" w:rsidRPr="00F86D03" w:rsidRDefault="00DC6B66" w:rsidP="004D65C4">
            <w:pPr>
              <w:pStyle w:val="berschrift2"/>
              <w:spacing w:before="0" w:after="0" w:line="240" w:lineRule="auto"/>
              <w:rPr>
                <w:color w:val="auto"/>
                <w:sz w:val="20"/>
                <w:szCs w:val="20"/>
              </w:rPr>
            </w:pPr>
            <w:r w:rsidRPr="00F86D03">
              <w:rPr>
                <w:color w:val="auto"/>
                <w:sz w:val="20"/>
                <w:szCs w:val="20"/>
              </w:rPr>
              <w:lastRenderedPageBreak/>
              <w:t>Veranstaltung</w:t>
            </w:r>
          </w:p>
          <w:p w14:paraId="58FE5BCB" w14:textId="77777777" w:rsidR="000025F3" w:rsidRPr="00246508" w:rsidRDefault="00870812" w:rsidP="003E091C">
            <w:pPr>
              <w:spacing w:before="120" w:after="0" w:line="240" w:lineRule="auto"/>
              <w:jc w:val="both"/>
              <w:rPr>
                <w:b/>
                <w:color w:val="000000" w:themeColor="text1"/>
                <w:sz w:val="19"/>
                <w:szCs w:val="19"/>
              </w:rPr>
            </w:pPr>
            <w:r w:rsidRPr="00246508">
              <w:rPr>
                <w:b/>
                <w:color w:val="000000" w:themeColor="text1"/>
                <w:sz w:val="19"/>
                <w:szCs w:val="19"/>
              </w:rPr>
              <w:t>Zum Thema</w:t>
            </w:r>
          </w:p>
          <w:p w14:paraId="31147328" w14:textId="3E3BBA8C" w:rsidR="00DE2A56" w:rsidRPr="00812CD8" w:rsidRDefault="00DE2A56" w:rsidP="00FA2360">
            <w:pPr>
              <w:spacing w:before="60" w:after="0" w:line="240" w:lineRule="auto"/>
              <w:jc w:val="both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Der 2004 gegründete Ethikverein hat sich die Etablierung und Einhaltung von Ethikstandards in der Psychotherapie zum Ziel gesetzt. Dieses Ziel verfolgen wir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mit einem kostenlosen</w:t>
            </w:r>
            <w:r w:rsidR="004E444E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,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unabhängigen </w:t>
            </w:r>
            <w:r w:rsidR="004E444E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und vertraulichen 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Beratungsangebot 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für Patient</w:t>
            </w:r>
            <w:r w:rsidR="00A14B7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*i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nnen, ihre Angehörigen, Ausbildungsteilnehmer</w:t>
            </w:r>
            <w:r w:rsidR="00A14B7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*i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nnen, Kolleg</w:t>
            </w:r>
            <w:r w:rsidR="00A14B7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*i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nnen und Institutionen – sowohl für Erwachsene, Kinder und Jugendliche, im ambulanten und stationären Bereich, Beratungsstellen sowie in psychosozialen Einrichtungen. W</w:t>
            </w:r>
            <w:r w:rsidR="00AA533B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ir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engagieren uns </w:t>
            </w:r>
            <w:r w:rsidR="004E444E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auch 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im Bereich der Beratung von Institutionen, </w:t>
            </w:r>
            <w:r w:rsidR="00AA533B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Aus-, Weiter- und 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Fortbildung</w:t>
            </w:r>
            <w:r w:rsidR="00B23D0B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sowie im 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Verbändetreffen gegen sexuellen Missbrauch </w:t>
            </w:r>
            <w:r w:rsidR="00B23D0B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in Psychotherapie und psychosozialer Beratung 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sowie in der politischen Arbeit für Patient</w:t>
            </w:r>
            <w:r w:rsidR="0015195A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*inn</w:t>
            </w:r>
            <w:r w:rsidR="00CA1AC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enrechte.</w:t>
            </w:r>
          </w:p>
          <w:p w14:paraId="2B60780A" w14:textId="451B4831" w:rsidR="00DE2A56" w:rsidRPr="00812CD8" w:rsidRDefault="00DE2A56" w:rsidP="003E6FCD">
            <w:pPr>
              <w:spacing w:before="60" w:after="0" w:line="240" w:lineRule="auto"/>
              <w:jc w:val="both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Die Beratung</w:t>
            </w:r>
            <w:r w:rsidR="008927ED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en werden dokumentiert und anonymisiert wissenschaftlich 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>(</w:t>
            </w:r>
            <w:r w:rsidR="008927ED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in Kooperation mit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de</w:t>
            </w:r>
            <w:r w:rsidR="008927ED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n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Universitäten Jena</w:t>
            </w:r>
            <w:r w:rsidR="008927ED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und Münster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>)</w:t>
            </w:r>
            <w:r w:rsidR="00802683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ausgewertet</w:t>
            </w:r>
            <w:r w:rsidR="008927ED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. </w:t>
            </w:r>
            <w:r w:rsidR="0040690B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Die rechtlichen Möglichkeiten werden </w:t>
            </w:r>
            <w:proofErr w:type="gramStart"/>
            <w:r w:rsidR="0040690B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mit 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erfahrenen Jurist</w:t>
            </w:r>
            <w:proofErr w:type="gramEnd"/>
            <w:r w:rsidR="00A14B71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*i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nnen</w:t>
            </w:r>
            <w:r w:rsidR="0040690B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interdisziplinär diskutiert.</w:t>
            </w:r>
          </w:p>
          <w:p w14:paraId="2EE9E556" w14:textId="5A838125" w:rsidR="00CA1AC1" w:rsidRPr="00812CD8" w:rsidRDefault="0040690B" w:rsidP="003E6FCD">
            <w:pPr>
              <w:spacing w:before="60" w:after="0" w:line="240" w:lineRule="auto"/>
              <w:jc w:val="both"/>
              <w:rPr>
                <w:rFonts w:ascii="Arial" w:hAnsi="Arial" w:cs="Arial"/>
                <w:color w:val="000000" w:themeColor="text2"/>
                <w:sz w:val="19"/>
                <w:szCs w:val="19"/>
              </w:rPr>
            </w:pPr>
            <w:r w:rsidRPr="00812CD8">
              <w:rPr>
                <w:rStyle w:val="Fett"/>
                <w:rFonts w:ascii="Arial" w:hAnsi="Arial" w:cs="Arial"/>
                <w:b w:val="0"/>
                <w:color w:val="000000" w:themeColor="text1"/>
                <w:sz w:val="19"/>
                <w:szCs w:val="19"/>
              </w:rPr>
              <w:t xml:space="preserve">Das Beraterteam besteht 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aus </w:t>
            </w:r>
            <w:proofErr w:type="spellStart"/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Ärzt</w:t>
            </w:r>
            <w:proofErr w:type="spellEnd"/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*innen und Psychologischen Psychotherapeut*innen und Kinder- und </w:t>
            </w:r>
            <w:proofErr w:type="spellStart"/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Jugendlichen</w:t>
            </w:r>
            <w:r w:rsidR="0027171D">
              <w:rPr>
                <w:rFonts w:ascii="Arial" w:hAnsi="Arial" w:cs="Arial"/>
                <w:color w:val="000000" w:themeColor="text1"/>
                <w:sz w:val="19"/>
                <w:szCs w:val="19"/>
              </w:rPr>
              <w:t>p</w:t>
            </w:r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sychotherapeut</w:t>
            </w:r>
            <w:proofErr w:type="spellEnd"/>
            <w:r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*innen. Wir arbeiten methoden- und verfahrensübergreifend. </w:t>
            </w:r>
            <w:r w:rsidR="00C37E65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Seit der Grü</w:t>
            </w:r>
            <w:r w:rsidR="00DE2A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ndung </w:t>
            </w:r>
            <w:r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des Ethikverein</w:t>
            </w:r>
            <w:r w:rsidR="0027171D">
              <w:rPr>
                <w:rFonts w:ascii="Arial" w:hAnsi="Arial" w:cs="Arial"/>
                <w:color w:val="000000" w:themeColor="text2"/>
                <w:sz w:val="19"/>
                <w:szCs w:val="19"/>
              </w:rPr>
              <w:t>s</w:t>
            </w:r>
            <w:r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 e.V. </w:t>
            </w:r>
            <w:r w:rsidR="00DE2A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wurden mehr als </w:t>
            </w:r>
            <w:r w:rsidR="00D21C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2.0</w:t>
            </w:r>
            <w:r w:rsidR="00DE2A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00 </w:t>
            </w:r>
            <w:r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Ratsuchende </w:t>
            </w:r>
            <w:r w:rsidR="0027171D">
              <w:rPr>
                <w:rFonts w:ascii="Arial" w:hAnsi="Arial" w:cs="Arial"/>
                <w:color w:val="000000" w:themeColor="text2"/>
                <w:sz w:val="19"/>
                <w:szCs w:val="19"/>
              </w:rPr>
              <w:t>–</w:t>
            </w:r>
            <w:r w:rsidR="00EB28EF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 mit stark steigender Tendenz </w:t>
            </w:r>
            <w:r w:rsidR="0027171D">
              <w:rPr>
                <w:rFonts w:ascii="Arial" w:hAnsi="Arial" w:cs="Arial"/>
                <w:color w:val="000000" w:themeColor="text2"/>
                <w:sz w:val="19"/>
                <w:szCs w:val="19"/>
              </w:rPr>
              <w:t>–</w:t>
            </w:r>
            <w:r w:rsidR="00EB28EF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 b</w:t>
            </w:r>
            <w:r w:rsidR="00DE2A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erat</w:t>
            </w:r>
            <w:r w:rsidR="00EB28EF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en </w:t>
            </w:r>
            <w:r w:rsidR="00DE2A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un</w:t>
            </w:r>
            <w:r w:rsidR="00EB28EF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d be</w:t>
            </w:r>
            <w:r w:rsidR="00DE2A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g</w:t>
            </w:r>
            <w:r w:rsidR="00EB28EF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l</w:t>
            </w:r>
            <w:r w:rsidR="00DE2A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e</w:t>
            </w:r>
            <w:r w:rsidR="00EB28EF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itet</w:t>
            </w:r>
            <w:r w:rsidR="00240435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 und die Perspektiven von Betroffenen systematisch beschrieben</w:t>
            </w:r>
            <w:r w:rsidR="00EB28EF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>.</w:t>
            </w:r>
            <w:r w:rsidR="00DE2A56" w:rsidRPr="00812CD8">
              <w:rPr>
                <w:rFonts w:ascii="Arial" w:hAnsi="Arial" w:cs="Arial"/>
                <w:color w:val="000000" w:themeColor="text2"/>
                <w:sz w:val="19"/>
                <w:szCs w:val="19"/>
              </w:rPr>
              <w:t xml:space="preserve"> </w:t>
            </w:r>
          </w:p>
          <w:p w14:paraId="21D5BA1E" w14:textId="41DD1FC6" w:rsidR="00556749" w:rsidRPr="006F60D6" w:rsidRDefault="00EB28EF" w:rsidP="0022049D">
            <w:pPr>
              <w:spacing w:before="60" w:after="0" w:line="240" w:lineRule="auto"/>
              <w:jc w:val="both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12CD8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 xml:space="preserve">Mit </w:t>
            </w:r>
            <w:r w:rsidR="00D21792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dem</w:t>
            </w:r>
            <w:r w:rsidR="00BF70A3" w:rsidRPr="00812CD8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 xml:space="preserve"> diesjährigen </w:t>
            </w:r>
            <w:r w:rsidR="00D21792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Workshop</w:t>
            </w:r>
            <w:r w:rsidR="00BF70A3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="00D21792">
              <w:rPr>
                <w:rFonts w:ascii="Arial" w:hAnsi="Arial" w:cs="Arial"/>
                <w:color w:val="000000" w:themeColor="text1"/>
                <w:sz w:val="19"/>
                <w:szCs w:val="19"/>
              </w:rPr>
              <w:t>wenden wir uns an Vertrauensleute</w:t>
            </w:r>
            <w:r w:rsidR="00FA45B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und </w:t>
            </w:r>
            <w:proofErr w:type="gramStart"/>
            <w:r w:rsidR="00FA45B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alle </w:t>
            </w:r>
            <w:r w:rsidR="00D21792">
              <w:rPr>
                <w:rFonts w:ascii="Arial" w:hAnsi="Arial" w:cs="Arial"/>
                <w:color w:val="000000" w:themeColor="text1"/>
                <w:sz w:val="19"/>
                <w:szCs w:val="19"/>
              </w:rPr>
              <w:t>Kolleg</w:t>
            </w:r>
            <w:proofErr w:type="gramEnd"/>
            <w:r w:rsidR="00D21792">
              <w:rPr>
                <w:rFonts w:ascii="Arial" w:hAnsi="Arial" w:cs="Arial"/>
                <w:color w:val="000000" w:themeColor="text1"/>
                <w:sz w:val="19"/>
                <w:szCs w:val="19"/>
              </w:rPr>
              <w:t>*innen und Aus- un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>d</w:t>
            </w:r>
            <w:r w:rsidR="00D21792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Weiterbildungsteilnehmer*innen, die an d</w:t>
            </w:r>
            <w:r w:rsidR="009E578A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ieser </w:t>
            </w:r>
            <w:r w:rsidR="00FA45B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speziellen </w:t>
            </w:r>
            <w:r w:rsidR="009E578A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Form der Beratung von Patient*innen und Aus- und Weiterbildungsteilnehmer*innen </w:t>
            </w:r>
            <w:r w:rsidR="00A072B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in ethischen Fragen </w:t>
            </w:r>
            <w:r w:rsidR="009E578A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interessiert sind. </w:t>
            </w:r>
            <w:r w:rsidR="00FA45B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Angesichts des </w:t>
            </w:r>
            <w:r w:rsidR="00221D0B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dafür </w:t>
            </w:r>
            <w:r w:rsidR="00FA45B3">
              <w:rPr>
                <w:rFonts w:ascii="Arial" w:hAnsi="Arial" w:cs="Arial"/>
                <w:color w:val="000000" w:themeColor="text1"/>
                <w:sz w:val="19"/>
                <w:szCs w:val="19"/>
              </w:rPr>
              <w:t>notwendigen</w:t>
            </w:r>
            <w:r w:rsidR="00B23439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="00FA45B3">
              <w:rPr>
                <w:rFonts w:ascii="Arial" w:hAnsi="Arial" w:cs="Arial"/>
                <w:color w:val="000000" w:themeColor="text1"/>
                <w:sz w:val="19"/>
                <w:szCs w:val="19"/>
              </w:rPr>
              <w:t>umfangreichen Hintergrundwissen</w:t>
            </w:r>
            <w:r w:rsidR="00112C74">
              <w:rPr>
                <w:rFonts w:ascii="Arial" w:hAnsi="Arial" w:cs="Arial"/>
                <w:color w:val="000000" w:themeColor="text1"/>
                <w:sz w:val="19"/>
                <w:szCs w:val="19"/>
              </w:rPr>
              <w:t>s</w:t>
            </w:r>
            <w:r w:rsidR="00FA45B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="00221D0B">
              <w:rPr>
                <w:rFonts w:ascii="Arial" w:hAnsi="Arial" w:cs="Arial"/>
                <w:color w:val="000000" w:themeColor="text1"/>
                <w:sz w:val="19"/>
                <w:szCs w:val="19"/>
              </w:rPr>
              <w:t>in organisatorischen</w:t>
            </w:r>
            <w:r w:rsidR="00112C74">
              <w:rPr>
                <w:rFonts w:ascii="Arial" w:hAnsi="Arial" w:cs="Arial"/>
                <w:color w:val="000000" w:themeColor="text1"/>
                <w:sz w:val="19"/>
                <w:szCs w:val="19"/>
              </w:rPr>
              <w:t>,</w:t>
            </w:r>
            <w:r w:rsidR="00221D0B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="00A072B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psychosozialen und </w:t>
            </w:r>
            <w:r w:rsidR="00221D0B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juristischen Fragen erscheint </w:t>
            </w:r>
            <w:r w:rsidR="00A072B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uns </w:t>
            </w:r>
            <w:r w:rsidR="00221D0B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ein Austausch </w:t>
            </w:r>
            <w:r w:rsidR="00A072B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auf kollegialer Ebene 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>hilfreich</w:t>
            </w:r>
            <w:r w:rsidR="00221D0B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. </w:t>
            </w:r>
            <w:r w:rsidR="00A072B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Zudem </w:t>
            </w:r>
            <w:r w:rsidR="00221D0B">
              <w:rPr>
                <w:rFonts w:ascii="Arial" w:hAnsi="Arial" w:cs="Arial"/>
                <w:color w:val="000000" w:themeColor="text1"/>
                <w:sz w:val="19"/>
                <w:szCs w:val="19"/>
              </w:rPr>
              <w:t>stell</w:t>
            </w:r>
            <w:r w:rsidR="00112C74">
              <w:rPr>
                <w:rFonts w:ascii="Arial" w:hAnsi="Arial" w:cs="Arial"/>
                <w:color w:val="000000" w:themeColor="text1"/>
                <w:sz w:val="19"/>
                <w:szCs w:val="19"/>
              </w:rPr>
              <w:t>en</w:t>
            </w:r>
            <w:r w:rsidR="00A072BC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Beratung</w:t>
            </w:r>
            <w:r w:rsidR="00112C74">
              <w:rPr>
                <w:rFonts w:ascii="Arial" w:hAnsi="Arial" w:cs="Arial"/>
                <w:color w:val="000000" w:themeColor="text1"/>
                <w:sz w:val="19"/>
                <w:szCs w:val="19"/>
              </w:rPr>
              <w:t>en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>, bei denen oftmals auch schwerwiegende Grenzverletzungen zutage treten, hohe Anforderungen an die Integrität und die</w:t>
            </w:r>
            <w:r w:rsidR="00FA45B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psychische Stabilität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der Berater*innen</w:t>
            </w:r>
            <w:r w:rsidR="00240435" w:rsidRPr="00812CD8">
              <w:rPr>
                <w:rFonts w:ascii="Arial" w:hAnsi="Arial" w:cs="Arial"/>
                <w:color w:val="000000" w:themeColor="text1"/>
                <w:sz w:val="19"/>
                <w:szCs w:val="19"/>
              </w:rPr>
              <w:t>.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Diese (und andere</w:t>
            </w:r>
            <w:r w:rsidR="0022049D">
              <w:rPr>
                <w:rFonts w:ascii="Arial" w:hAnsi="Arial" w:cs="Arial"/>
                <w:color w:val="000000" w:themeColor="text1"/>
                <w:sz w:val="19"/>
                <w:szCs w:val="19"/>
              </w:rPr>
              <w:t>)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Themen und Fragen können im Anschlu</w:t>
            </w:r>
            <w:r w:rsidR="00207225">
              <w:rPr>
                <w:rFonts w:ascii="Arial" w:hAnsi="Arial" w:cs="Arial"/>
                <w:color w:val="000000" w:themeColor="text1"/>
                <w:sz w:val="19"/>
                <w:szCs w:val="19"/>
              </w:rPr>
              <w:t>ss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an die Vorträge disk</w:t>
            </w:r>
            <w:r w:rsidR="0022049D">
              <w:rPr>
                <w:rFonts w:ascii="Arial" w:hAnsi="Arial" w:cs="Arial"/>
                <w:color w:val="000000" w:themeColor="text1"/>
                <w:sz w:val="19"/>
                <w:szCs w:val="19"/>
              </w:rPr>
              <w:t>u</w:t>
            </w:r>
            <w:r w:rsidR="00802683">
              <w:rPr>
                <w:rFonts w:ascii="Arial" w:hAnsi="Arial" w:cs="Arial"/>
                <w:color w:val="000000" w:themeColor="text1"/>
                <w:sz w:val="19"/>
                <w:szCs w:val="19"/>
              </w:rPr>
              <w:t>tiert und in den Arbeitsgruppen vertieft werden.</w:t>
            </w:r>
          </w:p>
        </w:tc>
        <w:tc>
          <w:tcPr>
            <w:tcW w:w="989" w:type="dxa"/>
          </w:tcPr>
          <w:p w14:paraId="1F51D7B5" w14:textId="77777777" w:rsidR="0009424D" w:rsidRPr="00F86D03" w:rsidRDefault="0009424D" w:rsidP="004D65C4">
            <w:pPr>
              <w:spacing w:after="0" w:line="240" w:lineRule="auto"/>
              <w:rPr>
                <w:color w:val="auto"/>
              </w:rPr>
            </w:pPr>
          </w:p>
        </w:tc>
        <w:tc>
          <w:tcPr>
            <w:tcW w:w="4114" w:type="dxa"/>
            <w:gridSpan w:val="2"/>
          </w:tcPr>
          <w:p w14:paraId="21CD072F" w14:textId="77777777" w:rsidR="0009424D" w:rsidRPr="00F86D03" w:rsidRDefault="00AA14C5" w:rsidP="008119DC">
            <w:pPr>
              <w:pStyle w:val="berschrift2"/>
              <w:spacing w:before="0" w:after="0" w:line="240" w:lineRule="auto"/>
              <w:ind w:right="-280"/>
              <w:rPr>
                <w:bCs w:val="0"/>
                <w:color w:val="auto"/>
                <w:sz w:val="20"/>
                <w:szCs w:val="20"/>
              </w:rPr>
            </w:pPr>
            <w:r w:rsidRPr="00F86D03">
              <w:rPr>
                <w:bCs w:val="0"/>
                <w:color w:val="auto"/>
                <w:sz w:val="20"/>
                <w:szCs w:val="20"/>
              </w:rPr>
              <w:t>Programm</w:t>
            </w:r>
          </w:p>
          <w:p w14:paraId="5199540A" w14:textId="77777777" w:rsidR="00243596" w:rsidRPr="00655487" w:rsidRDefault="00243596" w:rsidP="003E091C">
            <w:pPr>
              <w:spacing w:before="120" w:after="0" w:line="240" w:lineRule="auto"/>
              <w:rPr>
                <w:color w:val="000000" w:themeColor="text1"/>
                <w:sz w:val="19"/>
                <w:szCs w:val="19"/>
              </w:rPr>
            </w:pPr>
            <w:r w:rsidRPr="00655487">
              <w:rPr>
                <w:color w:val="000000" w:themeColor="text1"/>
                <w:sz w:val="19"/>
                <w:szCs w:val="19"/>
              </w:rPr>
              <w:t>Moderation:</w:t>
            </w:r>
          </w:p>
          <w:p w14:paraId="0239E5CB" w14:textId="336F2533" w:rsidR="003D7344" w:rsidRPr="00655487" w:rsidRDefault="00694316" w:rsidP="00243596">
            <w:pPr>
              <w:spacing w:before="60"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b/>
                <w:color w:val="000000" w:themeColor="text1"/>
                <w:sz w:val="19"/>
                <w:szCs w:val="19"/>
              </w:rPr>
              <w:t xml:space="preserve">Andrea Schleu &amp; </w:t>
            </w:r>
            <w:r w:rsidR="003D7344" w:rsidRPr="00655487">
              <w:rPr>
                <w:b/>
                <w:color w:val="000000" w:themeColor="text1"/>
                <w:sz w:val="19"/>
                <w:szCs w:val="19"/>
              </w:rPr>
              <w:t>Jürgen Thorwart</w:t>
            </w:r>
          </w:p>
          <w:p w14:paraId="02314E47" w14:textId="49A2C56B" w:rsidR="00C37E65" w:rsidRPr="00655487" w:rsidRDefault="004B18B9" w:rsidP="003A04F9">
            <w:pPr>
              <w:spacing w:before="120" w:after="0" w:line="240" w:lineRule="auto"/>
              <w:rPr>
                <w:color w:val="000000" w:themeColor="text1"/>
                <w:sz w:val="19"/>
                <w:szCs w:val="19"/>
              </w:rPr>
            </w:pPr>
            <w:r w:rsidRPr="00655487">
              <w:rPr>
                <w:color w:val="000000" w:themeColor="text1"/>
                <w:sz w:val="19"/>
                <w:szCs w:val="19"/>
              </w:rPr>
              <w:t>10.</w:t>
            </w:r>
            <w:r w:rsidR="00A825DE">
              <w:rPr>
                <w:color w:val="000000" w:themeColor="text1"/>
                <w:sz w:val="19"/>
                <w:szCs w:val="19"/>
              </w:rPr>
              <w:t>3</w:t>
            </w:r>
            <w:r w:rsidR="00ED4033" w:rsidRPr="00655487">
              <w:rPr>
                <w:color w:val="000000" w:themeColor="text1"/>
                <w:sz w:val="19"/>
                <w:szCs w:val="19"/>
              </w:rPr>
              <w:t>0</w:t>
            </w:r>
            <w:r w:rsidR="00652A14" w:rsidRPr="00655487">
              <w:rPr>
                <w:color w:val="000000" w:themeColor="text1"/>
                <w:sz w:val="19"/>
                <w:szCs w:val="19"/>
              </w:rPr>
              <w:t xml:space="preserve"> </w:t>
            </w:r>
            <w:r w:rsidR="009E0DF2" w:rsidRPr="00655487">
              <w:rPr>
                <w:b/>
                <w:color w:val="000000" w:themeColor="text1"/>
                <w:sz w:val="19"/>
                <w:szCs w:val="19"/>
              </w:rPr>
              <w:t xml:space="preserve">Begrüßung und </w:t>
            </w:r>
            <w:r w:rsidR="00F8549A" w:rsidRPr="00655487">
              <w:rPr>
                <w:b/>
                <w:color w:val="000000" w:themeColor="text1"/>
                <w:sz w:val="19"/>
                <w:szCs w:val="19"/>
              </w:rPr>
              <w:t>Grußworte</w:t>
            </w:r>
          </w:p>
          <w:p w14:paraId="3894AFBF" w14:textId="36C5EF66" w:rsidR="00C37E65" w:rsidRPr="00655487" w:rsidRDefault="00866191" w:rsidP="003A04F9">
            <w:pPr>
              <w:spacing w:before="120" w:after="0" w:line="240" w:lineRule="auto"/>
              <w:rPr>
                <w:color w:val="000000" w:themeColor="text1"/>
                <w:sz w:val="19"/>
                <w:szCs w:val="19"/>
              </w:rPr>
            </w:pPr>
            <w:r w:rsidRPr="00655487">
              <w:rPr>
                <w:color w:val="000000" w:themeColor="text1"/>
                <w:sz w:val="19"/>
                <w:szCs w:val="19"/>
              </w:rPr>
              <w:t>1</w:t>
            </w:r>
            <w:r w:rsidR="00ED4033" w:rsidRPr="00655487">
              <w:rPr>
                <w:color w:val="000000" w:themeColor="text1"/>
                <w:sz w:val="19"/>
                <w:szCs w:val="19"/>
              </w:rPr>
              <w:t>0</w:t>
            </w:r>
            <w:r w:rsidRPr="00655487">
              <w:rPr>
                <w:color w:val="000000" w:themeColor="text1"/>
                <w:sz w:val="19"/>
                <w:szCs w:val="19"/>
              </w:rPr>
              <w:t>.</w:t>
            </w:r>
            <w:r w:rsidR="00A825DE">
              <w:rPr>
                <w:color w:val="000000" w:themeColor="text1"/>
                <w:sz w:val="19"/>
                <w:szCs w:val="19"/>
              </w:rPr>
              <w:t>4</w:t>
            </w:r>
            <w:r w:rsidR="00920CE1">
              <w:rPr>
                <w:color w:val="000000" w:themeColor="text1"/>
                <w:sz w:val="19"/>
                <w:szCs w:val="19"/>
              </w:rPr>
              <w:t>5</w:t>
            </w:r>
          </w:p>
          <w:p w14:paraId="3B26F478" w14:textId="1E726273" w:rsidR="00C37E65" w:rsidRPr="00655487" w:rsidRDefault="00246E85" w:rsidP="003A04F9">
            <w:pPr>
              <w:spacing w:before="40"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19"/>
                <w:szCs w:val="19"/>
                <w:lang w:eastAsia="de-DE"/>
              </w:rPr>
            </w:pPr>
            <w:r>
              <w:rPr>
                <w:rFonts w:cstheme="minorHAnsi"/>
                <w:b/>
                <w:color w:val="000000" w:themeColor="text1"/>
                <w:sz w:val="19"/>
                <w:szCs w:val="19"/>
              </w:rPr>
              <w:t>A</w:t>
            </w:r>
            <w:r w:rsidR="007628CA">
              <w:rPr>
                <w:rFonts w:cstheme="minorHAnsi"/>
                <w:b/>
                <w:color w:val="000000" w:themeColor="text1"/>
                <w:sz w:val="19"/>
                <w:szCs w:val="19"/>
              </w:rPr>
              <w:t xml:space="preserve">. K. </w:t>
            </w:r>
            <w:r w:rsidR="00920CE1">
              <w:rPr>
                <w:rFonts w:cstheme="minorHAnsi"/>
                <w:b/>
                <w:color w:val="000000" w:themeColor="text1"/>
                <w:sz w:val="19"/>
                <w:szCs w:val="19"/>
              </w:rPr>
              <w:t>Scheere</w:t>
            </w:r>
            <w:r>
              <w:rPr>
                <w:rFonts w:cstheme="minorHAnsi"/>
                <w:b/>
                <w:color w:val="000000" w:themeColor="text1"/>
                <w:sz w:val="19"/>
                <w:szCs w:val="19"/>
              </w:rPr>
              <w:t>r</w:t>
            </w:r>
            <w:r w:rsidR="00920CE1">
              <w:rPr>
                <w:rFonts w:cstheme="minorHAnsi"/>
                <w:b/>
                <w:color w:val="000000" w:themeColor="text1"/>
                <w:sz w:val="19"/>
                <w:szCs w:val="19"/>
              </w:rPr>
              <w:t xml:space="preserve"> &amp; </w:t>
            </w:r>
            <w:r w:rsidR="007628CA">
              <w:rPr>
                <w:rFonts w:cstheme="minorHAnsi"/>
                <w:b/>
                <w:color w:val="000000" w:themeColor="text1"/>
                <w:sz w:val="19"/>
                <w:szCs w:val="19"/>
              </w:rPr>
              <w:t xml:space="preserve">D. </w:t>
            </w:r>
            <w:r w:rsidR="00920CE1">
              <w:rPr>
                <w:rFonts w:cstheme="minorHAnsi"/>
                <w:b/>
                <w:color w:val="000000" w:themeColor="text1"/>
                <w:sz w:val="19"/>
                <w:szCs w:val="19"/>
              </w:rPr>
              <w:t>Hamelmann-F</w:t>
            </w:r>
            <w:r>
              <w:rPr>
                <w:rFonts w:cstheme="minorHAnsi"/>
                <w:b/>
                <w:color w:val="000000" w:themeColor="text1"/>
                <w:sz w:val="19"/>
                <w:szCs w:val="19"/>
              </w:rPr>
              <w:t>i</w:t>
            </w:r>
            <w:r w:rsidR="00920CE1">
              <w:rPr>
                <w:rFonts w:cstheme="minorHAnsi"/>
                <w:b/>
                <w:color w:val="000000" w:themeColor="text1"/>
                <w:sz w:val="19"/>
                <w:szCs w:val="19"/>
              </w:rPr>
              <w:t>scher</w:t>
            </w:r>
          </w:p>
          <w:p w14:paraId="607D79BB" w14:textId="0ADC0ED6" w:rsidR="00F2100D" w:rsidRDefault="007628CA" w:rsidP="003A04F9">
            <w:pPr>
              <w:spacing w:before="40" w:after="0" w:line="240" w:lineRule="auto"/>
              <w:ind w:left="141"/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</w:pPr>
            <w:r w:rsidRPr="007628CA"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Das Problem fehlender Ethikstrukturen an einem Institut - ein Beispiel</w:t>
            </w:r>
          </w:p>
          <w:p w14:paraId="2EBA7753" w14:textId="630CE533" w:rsidR="00DE00F7" w:rsidRPr="007628CA" w:rsidRDefault="007628CA" w:rsidP="003A04F9">
            <w:pPr>
              <w:spacing w:before="40" w:after="0" w:line="240" w:lineRule="auto"/>
              <w:ind w:left="141"/>
              <w:rPr>
                <w:rFonts w:ascii="Arial" w:hAnsi="Arial" w:cs="Arial"/>
                <w:color w:val="auto"/>
                <w:sz w:val="19"/>
                <w:szCs w:val="19"/>
              </w:rPr>
            </w:pPr>
            <w:r w:rsidRPr="007628CA">
              <w:rPr>
                <w:rFonts w:ascii="Arial" w:hAnsi="Arial" w:cs="Arial"/>
                <w:color w:val="auto"/>
                <w:sz w:val="19"/>
                <w:szCs w:val="19"/>
              </w:rPr>
              <w:t>Schwierigkeiten bei der Implementierung von Ethikstrukturen in Instituten</w:t>
            </w:r>
          </w:p>
          <w:p w14:paraId="601A6D6B" w14:textId="16AFBC1E" w:rsidR="00974CEF" w:rsidRPr="00655487" w:rsidRDefault="00ED4033" w:rsidP="0051368F">
            <w:pPr>
              <w:spacing w:before="80" w:after="0" w:line="240" w:lineRule="auto"/>
              <w:ind w:left="141"/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</w:pPr>
            <w:r w:rsidRPr="00655487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Fragen und Diskussion</w:t>
            </w:r>
          </w:p>
          <w:p w14:paraId="6077DD52" w14:textId="36765548" w:rsidR="00920CE1" w:rsidRDefault="00920CE1" w:rsidP="00D21C56">
            <w:pPr>
              <w:spacing w:before="120" w:after="0" w:line="240" w:lineRule="auto"/>
              <w:ind w:left="561" w:hanging="561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11.</w:t>
            </w:r>
            <w:r w:rsidR="00A825DE">
              <w:rPr>
                <w:color w:val="000000" w:themeColor="text1"/>
                <w:sz w:val="19"/>
                <w:szCs w:val="19"/>
              </w:rPr>
              <w:t>4</w:t>
            </w:r>
            <w:r>
              <w:rPr>
                <w:color w:val="000000" w:themeColor="text1"/>
                <w:sz w:val="19"/>
                <w:szCs w:val="19"/>
              </w:rPr>
              <w:t>5</w:t>
            </w:r>
            <w:r w:rsidR="00B948DC">
              <w:rPr>
                <w:color w:val="000000" w:themeColor="text1"/>
                <w:sz w:val="19"/>
                <w:szCs w:val="19"/>
              </w:rPr>
              <w:t xml:space="preserve"> </w:t>
            </w:r>
            <w:r w:rsidR="00B948DC" w:rsidRPr="00B948DC">
              <w:rPr>
                <w:b/>
                <w:bCs/>
                <w:i/>
                <w:iCs/>
                <w:color w:val="000000" w:themeColor="text1"/>
                <w:sz w:val="19"/>
                <w:szCs w:val="19"/>
              </w:rPr>
              <w:t>Pause</w:t>
            </w:r>
          </w:p>
          <w:p w14:paraId="01F689AB" w14:textId="05243730" w:rsidR="000D72D5" w:rsidRDefault="00ED4033" w:rsidP="00D21C56">
            <w:pPr>
              <w:spacing w:before="120" w:after="0" w:line="240" w:lineRule="auto"/>
              <w:ind w:left="561" w:hanging="561"/>
              <w:rPr>
                <w:color w:val="000000" w:themeColor="text1"/>
                <w:sz w:val="19"/>
                <w:szCs w:val="19"/>
              </w:rPr>
            </w:pPr>
            <w:r w:rsidRPr="00655487">
              <w:rPr>
                <w:color w:val="000000" w:themeColor="text1"/>
                <w:sz w:val="19"/>
                <w:szCs w:val="19"/>
              </w:rPr>
              <w:t>1</w:t>
            </w:r>
            <w:r w:rsidR="00A825DE">
              <w:rPr>
                <w:color w:val="000000" w:themeColor="text1"/>
                <w:sz w:val="19"/>
                <w:szCs w:val="19"/>
              </w:rPr>
              <w:t>2</w:t>
            </w:r>
            <w:r w:rsidRPr="00655487">
              <w:rPr>
                <w:color w:val="000000" w:themeColor="text1"/>
                <w:sz w:val="19"/>
                <w:szCs w:val="19"/>
              </w:rPr>
              <w:t>.</w:t>
            </w:r>
            <w:r w:rsidR="00A825DE">
              <w:rPr>
                <w:color w:val="000000" w:themeColor="text1"/>
                <w:sz w:val="19"/>
                <w:szCs w:val="19"/>
              </w:rPr>
              <w:t>1</w:t>
            </w:r>
            <w:r w:rsidR="00246E85">
              <w:rPr>
                <w:color w:val="000000" w:themeColor="text1"/>
                <w:sz w:val="19"/>
                <w:szCs w:val="19"/>
              </w:rPr>
              <w:t>5</w:t>
            </w:r>
          </w:p>
          <w:p w14:paraId="6950CABA" w14:textId="03658005" w:rsidR="00D21C56" w:rsidRPr="000D72D5" w:rsidRDefault="006B4B13" w:rsidP="00A84007">
            <w:pPr>
              <w:spacing w:before="120" w:after="0" w:line="240" w:lineRule="auto"/>
              <w:rPr>
                <w:b/>
                <w:bCs/>
                <w:color w:val="000000" w:themeColor="text1"/>
                <w:sz w:val="19"/>
                <w:szCs w:val="19"/>
              </w:rPr>
            </w:pPr>
            <w:r>
              <w:rPr>
                <w:b/>
                <w:bCs/>
                <w:color w:val="000000" w:themeColor="text1"/>
                <w:sz w:val="19"/>
                <w:szCs w:val="19"/>
              </w:rPr>
              <w:t xml:space="preserve">A. </w:t>
            </w:r>
            <w:r w:rsidR="00246E85">
              <w:rPr>
                <w:b/>
                <w:bCs/>
                <w:color w:val="000000" w:themeColor="text1"/>
                <w:sz w:val="19"/>
                <w:szCs w:val="19"/>
              </w:rPr>
              <w:t>Ramshorn-Privitera</w:t>
            </w:r>
            <w:r>
              <w:rPr>
                <w:b/>
                <w:bCs/>
                <w:color w:val="000000" w:themeColor="text1"/>
                <w:sz w:val="19"/>
                <w:szCs w:val="19"/>
              </w:rPr>
              <w:t xml:space="preserve"> &amp;</w:t>
            </w:r>
            <w:r w:rsidR="00A84007">
              <w:rPr>
                <w:b/>
                <w:bCs/>
                <w:color w:val="000000" w:themeColor="text1"/>
                <w:sz w:val="19"/>
                <w:szCs w:val="19"/>
              </w:rPr>
              <w:br/>
            </w:r>
            <w:r>
              <w:rPr>
                <w:b/>
                <w:bCs/>
                <w:color w:val="000000" w:themeColor="text1"/>
                <w:sz w:val="19"/>
                <w:szCs w:val="19"/>
              </w:rPr>
              <w:t>B. Schmieder-Dembek</w:t>
            </w:r>
          </w:p>
          <w:p w14:paraId="25318FA1" w14:textId="7CD1E5F7" w:rsidR="007628CA" w:rsidRDefault="006B4B13" w:rsidP="0039313B">
            <w:pPr>
              <w:spacing w:before="80" w:after="0" w:line="240" w:lineRule="auto"/>
              <w:ind w:left="141"/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</w:pPr>
            <w:r w:rsidRPr="006B4B13"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Beratungsleitfaden für Vertrauensleute</w:t>
            </w:r>
          </w:p>
          <w:p w14:paraId="40B08182" w14:textId="00C1C866" w:rsidR="0039313B" w:rsidRDefault="0039313B" w:rsidP="0039313B">
            <w:pPr>
              <w:spacing w:before="80" w:after="0" w:line="240" w:lineRule="auto"/>
              <w:ind w:left="141"/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</w:pPr>
            <w:r w:rsidRPr="00655487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Fragen und Diskussion</w:t>
            </w:r>
          </w:p>
          <w:p w14:paraId="38EA7F97" w14:textId="3614F11E" w:rsidR="00DC52C1" w:rsidRPr="00655487" w:rsidRDefault="00F8549A" w:rsidP="003A04F9">
            <w:pPr>
              <w:spacing w:before="120" w:after="0" w:line="240" w:lineRule="auto"/>
              <w:rPr>
                <w:color w:val="000000" w:themeColor="text1"/>
                <w:sz w:val="19"/>
                <w:szCs w:val="19"/>
              </w:rPr>
            </w:pPr>
            <w:r w:rsidRPr="00655487">
              <w:rPr>
                <w:color w:val="000000" w:themeColor="text1"/>
                <w:sz w:val="19"/>
                <w:szCs w:val="19"/>
              </w:rPr>
              <w:t>1</w:t>
            </w:r>
            <w:r w:rsidR="00920CE1">
              <w:rPr>
                <w:color w:val="000000" w:themeColor="text1"/>
                <w:sz w:val="19"/>
                <w:szCs w:val="19"/>
              </w:rPr>
              <w:t>3</w:t>
            </w:r>
            <w:r w:rsidRPr="00655487">
              <w:rPr>
                <w:color w:val="000000" w:themeColor="text1"/>
                <w:sz w:val="19"/>
                <w:szCs w:val="19"/>
              </w:rPr>
              <w:t>:</w:t>
            </w:r>
            <w:r w:rsidR="00A825DE">
              <w:rPr>
                <w:color w:val="000000" w:themeColor="text1"/>
                <w:sz w:val="19"/>
                <w:szCs w:val="19"/>
              </w:rPr>
              <w:t>3</w:t>
            </w:r>
            <w:r w:rsidRPr="00655487">
              <w:rPr>
                <w:color w:val="000000" w:themeColor="text1"/>
                <w:sz w:val="19"/>
                <w:szCs w:val="19"/>
              </w:rPr>
              <w:t>0</w:t>
            </w:r>
            <w:r w:rsidR="00DC52C1" w:rsidRPr="00655487">
              <w:rPr>
                <w:color w:val="000000" w:themeColor="text1"/>
                <w:sz w:val="19"/>
                <w:szCs w:val="19"/>
              </w:rPr>
              <w:t xml:space="preserve"> </w:t>
            </w:r>
            <w:r w:rsidRPr="00655487">
              <w:rPr>
                <w:b/>
                <w:color w:val="000000" w:themeColor="text1"/>
                <w:sz w:val="19"/>
                <w:szCs w:val="19"/>
              </w:rPr>
              <w:t>Mittagspause</w:t>
            </w:r>
          </w:p>
          <w:p w14:paraId="172D9395" w14:textId="03ABA6C4" w:rsidR="00C37E65" w:rsidRPr="00655487" w:rsidRDefault="004B18B9" w:rsidP="003A04F9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de-DE"/>
              </w:rPr>
            </w:pPr>
            <w:r w:rsidRPr="0065548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de-DE"/>
              </w:rPr>
              <w:t>1</w:t>
            </w:r>
            <w:r w:rsidR="00246E85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de-DE"/>
              </w:rPr>
              <w:t>4</w:t>
            </w:r>
            <w:r w:rsidRPr="0065548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de-DE"/>
              </w:rPr>
              <w:t>.</w:t>
            </w:r>
            <w:r w:rsidR="00A825DE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de-DE"/>
              </w:rPr>
              <w:t>3</w:t>
            </w:r>
            <w:r w:rsidR="00F8549A" w:rsidRPr="00655487">
              <w:rPr>
                <w:rFonts w:ascii="Arial" w:eastAsia="Times New Roman" w:hAnsi="Arial" w:cs="Arial"/>
                <w:color w:val="000000" w:themeColor="text1"/>
                <w:sz w:val="19"/>
                <w:szCs w:val="19"/>
                <w:lang w:eastAsia="de-DE"/>
              </w:rPr>
              <w:t>0</w:t>
            </w:r>
          </w:p>
          <w:p w14:paraId="4A8378CB" w14:textId="3A8C31F7" w:rsidR="00AD5118" w:rsidRPr="00655487" w:rsidRDefault="00246E85" w:rsidP="00AD5118">
            <w:pPr>
              <w:spacing w:before="40" w:after="0" w:line="240" w:lineRule="auto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Arbeitsgruppen</w:t>
            </w:r>
          </w:p>
          <w:p w14:paraId="30BDF065" w14:textId="630D9C26" w:rsidR="00AD5118" w:rsidRDefault="00B948DC" w:rsidP="00655487">
            <w:pPr>
              <w:spacing w:before="40" w:after="0" w:line="240" w:lineRule="auto"/>
              <w:ind w:left="141"/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</w:pPr>
            <w:r w:rsidRPr="00A84007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9"/>
                <w:szCs w:val="19"/>
                <w:lang w:eastAsia="de-DE"/>
              </w:rPr>
              <w:t>Arbeitsgruppe 1</w:t>
            </w:r>
            <w:r w:rsidR="00A84007"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br/>
            </w:r>
            <w:r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Scheerer</w:t>
            </w:r>
            <w:r w:rsidR="00B54854"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,</w:t>
            </w:r>
            <w:r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 xml:space="preserve"> Hamelmann-Fischer</w:t>
            </w:r>
          </w:p>
          <w:p w14:paraId="40899299" w14:textId="48EF5D8D" w:rsidR="00B948DC" w:rsidRDefault="00B948DC" w:rsidP="00655487">
            <w:pPr>
              <w:spacing w:before="40" w:after="0" w:line="240" w:lineRule="auto"/>
              <w:ind w:left="141"/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</w:pPr>
            <w:r w:rsidRPr="00A84007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9"/>
                <w:szCs w:val="19"/>
                <w:lang w:eastAsia="de-DE"/>
              </w:rPr>
              <w:t>Arbeitsgruppe 2</w:t>
            </w:r>
            <w:r w:rsidR="00A84007" w:rsidRPr="00A84007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9"/>
                <w:szCs w:val="19"/>
                <w:lang w:eastAsia="de-DE"/>
              </w:rPr>
              <w:br/>
            </w:r>
            <w:r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Ramshorn-Privitera</w:t>
            </w:r>
            <w:r w:rsidR="00B54854"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 xml:space="preserve">, </w:t>
            </w:r>
            <w:r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Schmieder-Dembek</w:t>
            </w:r>
          </w:p>
          <w:p w14:paraId="116B8785" w14:textId="01BCD5FB" w:rsidR="00B948DC" w:rsidRDefault="00B948DC" w:rsidP="00655487">
            <w:pPr>
              <w:spacing w:before="40" w:after="0" w:line="240" w:lineRule="auto"/>
              <w:ind w:left="141"/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</w:pPr>
            <w:r w:rsidRPr="00A84007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9"/>
                <w:szCs w:val="19"/>
                <w:lang w:eastAsia="de-DE"/>
              </w:rPr>
              <w:t>Arbeitsgruppe 3</w:t>
            </w:r>
            <w:r w:rsidR="00A84007" w:rsidRPr="00A84007"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9"/>
                <w:szCs w:val="19"/>
                <w:lang w:eastAsia="de-DE"/>
              </w:rPr>
              <w:br/>
            </w:r>
            <w:r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Schleu</w:t>
            </w:r>
            <w:r w:rsidR="00B54854"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,</w:t>
            </w:r>
            <w:r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 xml:space="preserve"> Thorwart</w:t>
            </w:r>
          </w:p>
          <w:p w14:paraId="4E45731E" w14:textId="4BFDE59A" w:rsidR="00CF207C" w:rsidRPr="00CF207C" w:rsidRDefault="00CF207C" w:rsidP="00CF207C">
            <w:pPr>
              <w:spacing w:before="40" w:after="0" w:line="240" w:lineRule="auto"/>
              <w:ind w:left="141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9"/>
                <w:szCs w:val="19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9"/>
                <w:szCs w:val="19"/>
                <w:lang w:eastAsia="de-DE"/>
              </w:rPr>
              <w:t>Arbeitsgruppe 4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19"/>
                <w:szCs w:val="19"/>
                <w:lang w:eastAsia="de-DE"/>
              </w:rPr>
              <w:br/>
            </w:r>
            <w:r w:rsidR="00C13EB4"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 xml:space="preserve">von Metzler, </w:t>
            </w:r>
            <w:r>
              <w:rPr>
                <w:rFonts w:ascii="Arial" w:eastAsia="Times New Roman" w:hAnsi="Arial" w:cs="Arial"/>
                <w:color w:val="auto"/>
                <w:sz w:val="19"/>
                <w:szCs w:val="19"/>
                <w:lang w:eastAsia="de-DE"/>
              </w:rPr>
              <w:t>Oechsner-Bauer</w:t>
            </w:r>
          </w:p>
          <w:p w14:paraId="21014BF9" w14:textId="3FE47965" w:rsidR="00A84425" w:rsidRPr="000D72D5" w:rsidRDefault="001176E3" w:rsidP="000D72D5">
            <w:pPr>
              <w:spacing w:before="120" w:after="0" w:line="240" w:lineRule="auto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55487">
              <w:rPr>
                <w:rFonts w:ascii="Arial" w:hAnsi="Arial" w:cs="Arial"/>
                <w:color w:val="000000" w:themeColor="text1"/>
                <w:sz w:val="19"/>
                <w:szCs w:val="19"/>
              </w:rPr>
              <w:t>1</w:t>
            </w:r>
            <w:r w:rsidR="00A825DE">
              <w:rPr>
                <w:rFonts w:ascii="Arial" w:hAnsi="Arial" w:cs="Arial"/>
                <w:color w:val="000000" w:themeColor="text1"/>
                <w:sz w:val="19"/>
                <w:szCs w:val="19"/>
              </w:rPr>
              <w:t>6</w:t>
            </w:r>
            <w:r w:rsidRPr="00655487">
              <w:rPr>
                <w:rFonts w:ascii="Arial" w:hAnsi="Arial" w:cs="Arial"/>
                <w:color w:val="000000" w:themeColor="text1"/>
                <w:sz w:val="19"/>
                <w:szCs w:val="19"/>
              </w:rPr>
              <w:t>.</w:t>
            </w:r>
            <w:r w:rsidR="00A825DE">
              <w:rPr>
                <w:rFonts w:ascii="Arial" w:hAnsi="Arial" w:cs="Arial"/>
                <w:color w:val="000000" w:themeColor="text1"/>
                <w:sz w:val="19"/>
                <w:szCs w:val="19"/>
              </w:rPr>
              <w:t>0</w:t>
            </w:r>
            <w:r w:rsidR="000D72D5">
              <w:rPr>
                <w:rFonts w:ascii="Arial" w:hAnsi="Arial" w:cs="Arial"/>
                <w:color w:val="000000" w:themeColor="text1"/>
                <w:sz w:val="19"/>
                <w:szCs w:val="19"/>
              </w:rPr>
              <w:t>0</w:t>
            </w:r>
            <w:r w:rsidRPr="00655487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="00246E85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Plenum</w:t>
            </w:r>
          </w:p>
          <w:p w14:paraId="182E86B2" w14:textId="3A773F90" w:rsidR="001E5CE7" w:rsidRPr="00246E85" w:rsidRDefault="00C80AD3" w:rsidP="00246E85">
            <w:pPr>
              <w:spacing w:before="120" w:after="240" w:line="240" w:lineRule="auto"/>
              <w:rPr>
                <w:rFonts w:ascii="Arial" w:eastAsia="Times New Roman" w:hAnsi="Arial" w:cs="Arial"/>
                <w:b/>
                <w:color w:val="auto"/>
                <w:sz w:val="19"/>
                <w:szCs w:val="19"/>
                <w:lang w:eastAsia="de-DE"/>
              </w:rPr>
            </w:pPr>
            <w:r w:rsidRPr="00655487">
              <w:rPr>
                <w:color w:val="000000" w:themeColor="text1"/>
                <w:sz w:val="19"/>
                <w:szCs w:val="19"/>
              </w:rPr>
              <w:t>1</w:t>
            </w:r>
            <w:r w:rsidR="00246E85">
              <w:rPr>
                <w:color w:val="000000" w:themeColor="text1"/>
                <w:sz w:val="19"/>
                <w:szCs w:val="19"/>
              </w:rPr>
              <w:t>6</w:t>
            </w:r>
            <w:r w:rsidRPr="00655487">
              <w:rPr>
                <w:color w:val="000000" w:themeColor="text1"/>
                <w:sz w:val="19"/>
                <w:szCs w:val="19"/>
              </w:rPr>
              <w:t>.</w:t>
            </w:r>
            <w:r w:rsidR="00A825DE">
              <w:rPr>
                <w:color w:val="000000" w:themeColor="text1"/>
                <w:sz w:val="19"/>
                <w:szCs w:val="19"/>
              </w:rPr>
              <w:t>3</w:t>
            </w:r>
            <w:r w:rsidR="00246E85">
              <w:rPr>
                <w:color w:val="000000" w:themeColor="text1"/>
                <w:sz w:val="19"/>
                <w:szCs w:val="19"/>
              </w:rPr>
              <w:t>0</w:t>
            </w:r>
            <w:r w:rsidR="00AD5118" w:rsidRPr="00655487">
              <w:rPr>
                <w:color w:val="000000" w:themeColor="text1"/>
                <w:sz w:val="19"/>
                <w:szCs w:val="19"/>
              </w:rPr>
              <w:t xml:space="preserve"> </w:t>
            </w:r>
            <w:r w:rsidR="00246E85" w:rsidRPr="0015195A">
              <w:rPr>
                <w:b/>
                <w:color w:val="auto"/>
                <w:sz w:val="19"/>
                <w:szCs w:val="19"/>
              </w:rPr>
              <w:t>Ende der Veranstaltung</w:t>
            </w:r>
          </w:p>
          <w:p w14:paraId="4EC75EA8" w14:textId="3D2AB2D5" w:rsidR="00B27586" w:rsidRPr="00B27586" w:rsidRDefault="00F4027B" w:rsidP="00655487">
            <w:pPr>
              <w:spacing w:after="0" w:line="240" w:lineRule="auto"/>
              <w:jc w:val="center"/>
              <w:rPr>
                <w:b/>
                <w:color w:val="000000" w:themeColor="text1"/>
                <w:sz w:val="19"/>
                <w:szCs w:val="19"/>
              </w:rPr>
            </w:pPr>
            <w:r w:rsidRPr="00B27586">
              <w:rPr>
                <w:noProof/>
                <w:color w:val="auto"/>
                <w:sz w:val="19"/>
                <w:szCs w:val="19"/>
                <w:lang w:eastAsia="de-DE"/>
              </w:rPr>
              <w:drawing>
                <wp:anchor distT="0" distB="0" distL="114300" distR="114300" simplePos="0" relativeHeight="251653120" behindDoc="0" locked="0" layoutInCell="1" allowOverlap="1" wp14:anchorId="72D3BDD0" wp14:editId="20C6EE3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1199515</wp:posOffset>
                  </wp:positionV>
                  <wp:extent cx="2524125" cy="857250"/>
                  <wp:effectExtent l="19050" t="0" r="9525" b="0"/>
                  <wp:wrapTopAndBottom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2017_fin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7586">
              <w:rPr>
                <w:noProof/>
                <w:lang w:eastAsia="de-DE"/>
              </w:rPr>
              <w:drawing>
                <wp:inline distT="0" distB="0" distL="0" distR="0" wp14:anchorId="663E1EE3" wp14:editId="41F5CADD">
                  <wp:extent cx="1494725" cy="1082462"/>
                  <wp:effectExtent l="0" t="0" r="0" b="3810"/>
                  <wp:docPr id="6" name="Bild 2" descr="Wichtrey_elisas_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chtrey_elisas_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30" cy="112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5F82C36" w14:textId="77777777" w:rsidR="0009424D" w:rsidRDefault="0009424D" w:rsidP="008119DC">
            <w:pPr>
              <w:ind w:right="-280"/>
              <w:rPr>
                <w:color w:val="auto"/>
              </w:rPr>
            </w:pPr>
          </w:p>
          <w:p w14:paraId="5187454C" w14:textId="2ECBA7FC" w:rsidR="009E578A" w:rsidRPr="00F86D03" w:rsidRDefault="009E578A" w:rsidP="008119DC">
            <w:pPr>
              <w:ind w:right="-280"/>
              <w:rPr>
                <w:color w:val="auto"/>
              </w:rPr>
            </w:pPr>
          </w:p>
        </w:tc>
        <w:tc>
          <w:tcPr>
            <w:tcW w:w="4962" w:type="dxa"/>
          </w:tcPr>
          <w:p w14:paraId="4D7A4E86" w14:textId="528F56F9" w:rsidR="0009424D" w:rsidRPr="00F86D03" w:rsidRDefault="00DC6B66" w:rsidP="009E0DF2">
            <w:pPr>
              <w:pStyle w:val="berschrift2"/>
              <w:spacing w:before="0" w:after="0" w:line="240" w:lineRule="auto"/>
              <w:rPr>
                <w:color w:val="auto"/>
                <w:sz w:val="20"/>
                <w:szCs w:val="20"/>
              </w:rPr>
            </w:pPr>
            <w:r w:rsidRPr="00F86D03">
              <w:rPr>
                <w:color w:val="auto"/>
                <w:sz w:val="20"/>
                <w:szCs w:val="20"/>
              </w:rPr>
              <w:t>Referent</w:t>
            </w:r>
            <w:r w:rsidR="0079245F">
              <w:rPr>
                <w:color w:val="auto"/>
                <w:sz w:val="20"/>
                <w:szCs w:val="20"/>
              </w:rPr>
              <w:t>i</w:t>
            </w:r>
            <w:r w:rsidR="00DE2A56" w:rsidRPr="00F86D03">
              <w:rPr>
                <w:color w:val="auto"/>
                <w:sz w:val="20"/>
                <w:szCs w:val="20"/>
              </w:rPr>
              <w:t>nn</w:t>
            </w:r>
            <w:r w:rsidRPr="00F86D03">
              <w:rPr>
                <w:color w:val="auto"/>
                <w:sz w:val="20"/>
                <w:szCs w:val="20"/>
              </w:rPr>
              <w:t>en</w:t>
            </w:r>
            <w:r w:rsidR="0079245F">
              <w:rPr>
                <w:color w:val="auto"/>
                <w:sz w:val="20"/>
                <w:szCs w:val="20"/>
              </w:rPr>
              <w:t xml:space="preserve"> &amp; Moderator</w:t>
            </w:r>
          </w:p>
          <w:p w14:paraId="22A93220" w14:textId="5DB5BE0C" w:rsidR="009E578A" w:rsidRPr="009A13AA" w:rsidRDefault="009E578A" w:rsidP="00A907F9">
            <w:pPr>
              <w:spacing w:before="120" w:after="0" w:line="240" w:lineRule="auto"/>
              <w:ind w:right="288"/>
              <w:jc w:val="both"/>
              <w:rPr>
                <w:rFonts w:cstheme="minorHAnsi"/>
                <w:bCs/>
                <w:color w:val="000000" w:themeColor="text1"/>
                <w:sz w:val="19"/>
                <w:szCs w:val="19"/>
              </w:rPr>
            </w:pPr>
            <w:r w:rsidRPr="00C21810"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>Dir</w:t>
            </w:r>
            <w:r w:rsidR="00063C5C" w:rsidRPr="00C21810"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>k</w:t>
            </w:r>
            <w:r w:rsidRPr="00C21810"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 xml:space="preserve"> Hamelmann-Fischer</w:t>
            </w:r>
          </w:p>
          <w:p w14:paraId="1E57F12A" w14:textId="73219D25" w:rsidR="009E578A" w:rsidRPr="00C21810" w:rsidRDefault="00FC34CA" w:rsidP="006F60D6">
            <w:pPr>
              <w:spacing w:before="40" w:after="0" w:line="240" w:lineRule="auto"/>
              <w:ind w:right="288"/>
              <w:jc w:val="both"/>
              <w:rPr>
                <w:rFonts w:cstheme="minorHAnsi"/>
                <w:bCs/>
                <w:color w:val="000000" w:themeColor="text1"/>
                <w:sz w:val="19"/>
                <w:szCs w:val="19"/>
              </w:rPr>
            </w:pPr>
            <w:r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Psychologischer Psychotherapeut, Psychoanalytiker, niedergelassen in </w:t>
            </w:r>
            <w:proofErr w:type="spellStart"/>
            <w:r w:rsidR="00A907F9">
              <w:rPr>
                <w:rFonts w:cstheme="minorHAnsi"/>
                <w:bCs/>
                <w:color w:val="000000" w:themeColor="text1"/>
                <w:sz w:val="19"/>
                <w:szCs w:val="19"/>
              </w:rPr>
              <w:t>Huntlosen</w:t>
            </w:r>
            <w:proofErr w:type="spellEnd"/>
            <w:r w:rsidR="00CC6EB8"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>, langjährige Tätigkeit als Vertrauensperson</w:t>
            </w:r>
            <w:r w:rsidR="00A907F9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 </w:t>
            </w:r>
            <w:r w:rsidR="00A907F9" w:rsidRPr="00A907F9">
              <w:rPr>
                <w:rFonts w:cstheme="minorHAnsi"/>
                <w:bCs/>
                <w:color w:val="000000" w:themeColor="text1"/>
                <w:sz w:val="19"/>
                <w:szCs w:val="19"/>
              </w:rPr>
              <w:t>und Beisitzer in der Schiedskommission der DGPT</w:t>
            </w:r>
          </w:p>
          <w:p w14:paraId="6EA6D494" w14:textId="16995AED" w:rsidR="006F60D6" w:rsidRDefault="006F60D6" w:rsidP="006F60D6">
            <w:pPr>
              <w:spacing w:before="120" w:after="0" w:line="240" w:lineRule="auto"/>
              <w:ind w:right="289"/>
              <w:jc w:val="both"/>
              <w:rPr>
                <w:color w:val="auto"/>
                <w:sz w:val="18"/>
                <w:szCs w:val="18"/>
              </w:rPr>
            </w:pPr>
            <w:r w:rsidRPr="006F60D6">
              <w:rPr>
                <w:b/>
                <w:i/>
                <w:iCs/>
                <w:color w:val="auto"/>
                <w:sz w:val="19"/>
                <w:szCs w:val="19"/>
              </w:rPr>
              <w:t xml:space="preserve">Dr. med. Christiane </w:t>
            </w:r>
            <w:r w:rsidRPr="006F60D6">
              <w:rPr>
                <w:b/>
                <w:bCs/>
                <w:i/>
                <w:iCs/>
                <w:color w:val="auto"/>
                <w:sz w:val="19"/>
                <w:szCs w:val="19"/>
              </w:rPr>
              <w:t>von Metzler</w:t>
            </w:r>
          </w:p>
          <w:p w14:paraId="15998A5F" w14:textId="24EC9D3C" w:rsidR="006F60D6" w:rsidRPr="006F60D6" w:rsidRDefault="006F60D6" w:rsidP="006F60D6">
            <w:pPr>
              <w:spacing w:before="40" w:after="0" w:line="240" w:lineRule="auto"/>
              <w:ind w:right="289"/>
              <w:jc w:val="both"/>
              <w:rPr>
                <w:color w:val="auto"/>
                <w:sz w:val="18"/>
                <w:szCs w:val="18"/>
              </w:rPr>
            </w:pPr>
            <w:r w:rsidRPr="006F60D6">
              <w:rPr>
                <w:color w:val="auto"/>
                <w:sz w:val="18"/>
                <w:szCs w:val="18"/>
              </w:rPr>
              <w:t>FÄ für Allgemeinmedizin, Psychotherapie, Psychoanalyse</w:t>
            </w:r>
            <w:r>
              <w:rPr>
                <w:color w:val="auto"/>
                <w:sz w:val="18"/>
                <w:szCs w:val="18"/>
              </w:rPr>
              <w:t>, Beraterin des Ethikvereins</w:t>
            </w:r>
          </w:p>
          <w:p w14:paraId="61F7FC87" w14:textId="5F77E503" w:rsidR="00CF207C" w:rsidRPr="00C21810" w:rsidRDefault="00CF207C" w:rsidP="00CF207C">
            <w:pPr>
              <w:spacing w:before="120" w:after="0" w:line="240" w:lineRule="auto"/>
              <w:ind w:right="288"/>
              <w:jc w:val="both"/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</w:pPr>
            <w:r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 xml:space="preserve">Dr. med. Christiane </w:t>
            </w:r>
            <w:proofErr w:type="spellStart"/>
            <w:r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>Oechser</w:t>
            </w:r>
            <w:proofErr w:type="spellEnd"/>
            <w:r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>-Bauer</w:t>
            </w:r>
          </w:p>
          <w:p w14:paraId="52DCDF48" w14:textId="2321A06E" w:rsidR="00CF207C" w:rsidRPr="00CF207C" w:rsidRDefault="006F60D6" w:rsidP="006F60D6">
            <w:pPr>
              <w:spacing w:before="40" w:after="0" w:line="240" w:lineRule="auto"/>
              <w:ind w:right="288"/>
              <w:jc w:val="both"/>
              <w:rPr>
                <w:rFonts w:cstheme="minorHAnsi"/>
                <w:bCs/>
                <w:color w:val="000000" w:themeColor="text1"/>
                <w:sz w:val="19"/>
                <w:szCs w:val="19"/>
              </w:rPr>
            </w:pPr>
            <w:r w:rsidRPr="0058031A">
              <w:rPr>
                <w:color w:val="auto"/>
                <w:sz w:val="18"/>
                <w:szCs w:val="18"/>
              </w:rPr>
              <w:t>FÄ für Psychosomatische Medizin &amp; Psychotherapie, Psychoanalyse</w:t>
            </w:r>
            <w:r>
              <w:rPr>
                <w:color w:val="auto"/>
                <w:sz w:val="18"/>
                <w:szCs w:val="18"/>
              </w:rPr>
              <w:t>, Beraterin und Mitarbeit im Vorstand des Ethikvereins</w:t>
            </w:r>
          </w:p>
          <w:p w14:paraId="304EC698" w14:textId="2D2A827E" w:rsidR="00730B98" w:rsidRPr="00C21810" w:rsidRDefault="006B4B13" w:rsidP="00B23096">
            <w:pPr>
              <w:spacing w:before="120" w:after="0" w:line="240" w:lineRule="auto"/>
              <w:ind w:right="288"/>
              <w:jc w:val="both"/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</w:pPr>
            <w:r w:rsidRPr="00C21810"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>Angelika</w:t>
            </w:r>
            <w:r w:rsidR="00920CE1" w:rsidRPr="00C21810"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 xml:space="preserve"> </w:t>
            </w:r>
            <w:r w:rsidR="00246E85" w:rsidRPr="00C21810"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>Ramshorn-Privitera</w:t>
            </w:r>
          </w:p>
          <w:p w14:paraId="57686683" w14:textId="4BE27992" w:rsidR="00730B98" w:rsidRPr="00C21810" w:rsidRDefault="00FC34CA" w:rsidP="006F60D6">
            <w:pPr>
              <w:spacing w:before="40" w:after="0" w:line="240" w:lineRule="auto"/>
              <w:ind w:right="288"/>
              <w:jc w:val="both"/>
              <w:rPr>
                <w:rFonts w:cstheme="minorHAnsi"/>
                <w:bCs/>
                <w:color w:val="000000" w:themeColor="text1"/>
                <w:sz w:val="19"/>
                <w:szCs w:val="19"/>
              </w:rPr>
            </w:pPr>
            <w:r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Psychologische Psychotherapeutin, Psychoanalytikerin, niedergelassen in </w:t>
            </w:r>
            <w:r w:rsidR="00CC6EB8"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>Frankfurt, langjährige Tätigkeit als Vertrauensperson</w:t>
            </w:r>
            <w:r w:rsidR="00112C74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 der DGPT</w:t>
            </w:r>
          </w:p>
          <w:p w14:paraId="447BBB80" w14:textId="299F62B1" w:rsidR="00730B98" w:rsidRPr="00C21810" w:rsidRDefault="007628CA" w:rsidP="00B23096">
            <w:pPr>
              <w:spacing w:before="120" w:after="0" w:line="240" w:lineRule="auto"/>
              <w:rPr>
                <w:rFonts w:ascii="Arial" w:eastAsia="Times New Roman" w:hAnsi="Arial" w:cs="Arial"/>
                <w:b/>
                <w:i/>
                <w:iCs/>
                <w:color w:val="000000" w:themeColor="text1"/>
                <w:sz w:val="19"/>
                <w:szCs w:val="19"/>
                <w:lang w:eastAsia="de-DE"/>
              </w:rPr>
            </w:pPr>
            <w:r w:rsidRPr="00C21810">
              <w:rPr>
                <w:rFonts w:ascii="Arial" w:eastAsia="Times New Roman" w:hAnsi="Arial" w:cs="Arial"/>
                <w:b/>
                <w:i/>
                <w:iCs/>
                <w:color w:val="000000" w:themeColor="text1"/>
                <w:sz w:val="19"/>
                <w:szCs w:val="19"/>
                <w:lang w:eastAsia="de-DE"/>
              </w:rPr>
              <w:t>Ann Kathrin Scheerer</w:t>
            </w:r>
          </w:p>
          <w:p w14:paraId="1D9F7BCC" w14:textId="307B7F3D" w:rsidR="00655487" w:rsidRPr="00C21810" w:rsidRDefault="00FC34CA" w:rsidP="006F60D6">
            <w:pPr>
              <w:spacing w:before="40" w:after="0" w:line="240" w:lineRule="auto"/>
              <w:ind w:right="288"/>
              <w:jc w:val="both"/>
              <w:rPr>
                <w:rFonts w:cstheme="minorHAnsi"/>
                <w:bCs/>
                <w:color w:val="000000" w:themeColor="text1"/>
                <w:sz w:val="19"/>
                <w:szCs w:val="19"/>
              </w:rPr>
            </w:pPr>
            <w:r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Psychologische Psychotherapeutin, Psychoanalytikerin, niedergelassen in </w:t>
            </w:r>
            <w:r w:rsidR="001C20D5">
              <w:rPr>
                <w:rFonts w:cstheme="minorHAnsi"/>
                <w:bCs/>
                <w:color w:val="000000" w:themeColor="text1"/>
                <w:sz w:val="19"/>
                <w:szCs w:val="19"/>
              </w:rPr>
              <w:t>Hamburg</w:t>
            </w:r>
            <w:r w:rsidR="00CC6EB8"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>, langjährige Tätigkeit als Vertrauensperson</w:t>
            </w:r>
            <w:r w:rsidR="00A907F9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 </w:t>
            </w:r>
            <w:r w:rsidR="00A907F9" w:rsidRPr="00A907F9">
              <w:rPr>
                <w:rFonts w:cstheme="minorHAnsi"/>
                <w:bCs/>
                <w:color w:val="000000" w:themeColor="text1"/>
                <w:sz w:val="19"/>
                <w:szCs w:val="19"/>
              </w:rPr>
              <w:t>und Beisitzerin in der Schiedskommission der DGPT</w:t>
            </w:r>
          </w:p>
          <w:p w14:paraId="36C34C60" w14:textId="77777777" w:rsidR="006D17FA" w:rsidRPr="00C21810" w:rsidRDefault="00F6212C" w:rsidP="00B23096">
            <w:pPr>
              <w:spacing w:before="120" w:after="0" w:line="240" w:lineRule="auto"/>
              <w:ind w:right="289"/>
              <w:jc w:val="both"/>
              <w:rPr>
                <w:b/>
                <w:i/>
                <w:iCs/>
                <w:color w:val="auto"/>
                <w:sz w:val="19"/>
                <w:szCs w:val="19"/>
              </w:rPr>
            </w:pPr>
            <w:r w:rsidRPr="00C21810">
              <w:rPr>
                <w:b/>
                <w:i/>
                <w:iCs/>
                <w:color w:val="auto"/>
                <w:sz w:val="19"/>
                <w:szCs w:val="19"/>
              </w:rPr>
              <w:t xml:space="preserve">Dr. med. </w:t>
            </w:r>
            <w:r w:rsidR="00BF27DE" w:rsidRPr="00C21810">
              <w:rPr>
                <w:b/>
                <w:i/>
                <w:iCs/>
                <w:color w:val="auto"/>
                <w:sz w:val="19"/>
                <w:szCs w:val="19"/>
              </w:rPr>
              <w:t>Andrea Schleu</w:t>
            </w:r>
          </w:p>
          <w:p w14:paraId="7D55E1B4" w14:textId="19692A8A" w:rsidR="00BF27DE" w:rsidRPr="00C21810" w:rsidRDefault="00BF27DE" w:rsidP="00E15DA1">
            <w:pPr>
              <w:spacing w:before="40" w:after="0" w:line="240" w:lineRule="auto"/>
              <w:ind w:right="289"/>
              <w:jc w:val="both"/>
              <w:rPr>
                <w:color w:val="auto"/>
                <w:sz w:val="19"/>
                <w:szCs w:val="19"/>
              </w:rPr>
            </w:pPr>
            <w:r w:rsidRPr="00C21810">
              <w:rPr>
                <w:color w:val="auto"/>
                <w:sz w:val="19"/>
                <w:szCs w:val="19"/>
              </w:rPr>
              <w:t>F</w:t>
            </w:r>
            <w:r w:rsidR="005D3808" w:rsidRPr="00C21810">
              <w:rPr>
                <w:color w:val="auto"/>
                <w:sz w:val="19"/>
                <w:szCs w:val="19"/>
              </w:rPr>
              <w:t>Ä</w:t>
            </w:r>
            <w:r w:rsidRPr="00C21810">
              <w:rPr>
                <w:color w:val="auto"/>
                <w:sz w:val="19"/>
                <w:szCs w:val="19"/>
              </w:rPr>
              <w:t xml:space="preserve"> für Psychotherapeutische und Innere Medizin, </w:t>
            </w:r>
            <w:r w:rsidR="00967630" w:rsidRPr="00C21810">
              <w:rPr>
                <w:color w:val="auto"/>
                <w:sz w:val="19"/>
                <w:szCs w:val="19"/>
              </w:rPr>
              <w:t>Psychoanalyse</w:t>
            </w:r>
            <w:r w:rsidR="008C2CF8" w:rsidRPr="00C21810">
              <w:rPr>
                <w:color w:val="auto"/>
                <w:sz w:val="19"/>
                <w:szCs w:val="19"/>
              </w:rPr>
              <w:t>, Spez</w:t>
            </w:r>
            <w:r w:rsidR="00730B98" w:rsidRPr="00C21810">
              <w:rPr>
                <w:color w:val="auto"/>
                <w:sz w:val="19"/>
                <w:szCs w:val="19"/>
              </w:rPr>
              <w:t>ielle</w:t>
            </w:r>
            <w:r w:rsidR="008C2CF8" w:rsidRPr="00C21810">
              <w:rPr>
                <w:color w:val="auto"/>
                <w:sz w:val="19"/>
                <w:szCs w:val="19"/>
              </w:rPr>
              <w:t xml:space="preserve"> Psychotraumatologie, </w:t>
            </w:r>
            <w:r w:rsidR="00C21810">
              <w:rPr>
                <w:color w:val="auto"/>
                <w:sz w:val="19"/>
                <w:szCs w:val="19"/>
              </w:rPr>
              <w:t xml:space="preserve">Beraterin und </w:t>
            </w:r>
            <w:r w:rsidR="005D3808" w:rsidRPr="00C21810">
              <w:rPr>
                <w:color w:val="auto"/>
                <w:sz w:val="19"/>
                <w:szCs w:val="19"/>
              </w:rPr>
              <w:t>Vorsitzende des Ethikvereins</w:t>
            </w:r>
            <w:r w:rsidR="00A907F9">
              <w:rPr>
                <w:color w:val="auto"/>
                <w:sz w:val="19"/>
                <w:szCs w:val="19"/>
              </w:rPr>
              <w:t xml:space="preserve">, </w:t>
            </w:r>
            <w:r w:rsidR="00A907F9" w:rsidRPr="00A907F9">
              <w:rPr>
                <w:color w:val="auto"/>
                <w:sz w:val="19"/>
                <w:szCs w:val="19"/>
              </w:rPr>
              <w:t>langjährige Tätigkeit als Vertrauensperson und Mitglied der Schiedskommission</w:t>
            </w:r>
            <w:r w:rsidR="00A907F9">
              <w:rPr>
                <w:color w:val="auto"/>
                <w:sz w:val="19"/>
                <w:szCs w:val="19"/>
              </w:rPr>
              <w:t>en (</w:t>
            </w:r>
            <w:r w:rsidR="00A907F9" w:rsidRPr="00A907F9">
              <w:rPr>
                <w:color w:val="auto"/>
                <w:sz w:val="19"/>
                <w:szCs w:val="19"/>
              </w:rPr>
              <w:t>EMDRIA</w:t>
            </w:r>
            <w:r w:rsidR="00A907F9">
              <w:rPr>
                <w:color w:val="auto"/>
                <w:sz w:val="19"/>
                <w:szCs w:val="19"/>
              </w:rPr>
              <w:t xml:space="preserve">, </w:t>
            </w:r>
            <w:proofErr w:type="spellStart"/>
            <w:r w:rsidR="00A907F9" w:rsidRPr="00A907F9">
              <w:rPr>
                <w:color w:val="auto"/>
                <w:sz w:val="19"/>
                <w:szCs w:val="19"/>
              </w:rPr>
              <w:t>DeGPT</w:t>
            </w:r>
            <w:proofErr w:type="spellEnd"/>
            <w:r w:rsidR="00A907F9">
              <w:rPr>
                <w:color w:val="auto"/>
                <w:sz w:val="19"/>
                <w:szCs w:val="19"/>
              </w:rPr>
              <w:t>)</w:t>
            </w:r>
          </w:p>
          <w:p w14:paraId="3428705D" w14:textId="77777777" w:rsidR="006B4B13" w:rsidRPr="00C21810" w:rsidRDefault="006B4B13" w:rsidP="006B4B13">
            <w:pPr>
              <w:spacing w:before="120" w:after="0" w:line="240" w:lineRule="auto"/>
              <w:ind w:right="288"/>
              <w:jc w:val="both"/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</w:pPr>
            <w:r w:rsidRPr="00C21810">
              <w:rPr>
                <w:rFonts w:cstheme="minorHAnsi"/>
                <w:b/>
                <w:i/>
                <w:iCs/>
                <w:color w:val="000000" w:themeColor="text1"/>
                <w:sz w:val="19"/>
                <w:szCs w:val="19"/>
              </w:rPr>
              <w:t>Brunhilde Schmieder-Dembek</w:t>
            </w:r>
          </w:p>
          <w:p w14:paraId="0E6B6B8A" w14:textId="5775AD72" w:rsidR="006B4B13" w:rsidRPr="00C21810" w:rsidRDefault="00C21810" w:rsidP="006F60D6">
            <w:pPr>
              <w:spacing w:before="40" w:after="0" w:line="240" w:lineRule="auto"/>
              <w:ind w:right="288"/>
              <w:jc w:val="both"/>
              <w:rPr>
                <w:rFonts w:cstheme="minorHAnsi"/>
                <w:bCs/>
                <w:color w:val="000000" w:themeColor="text1"/>
                <w:sz w:val="19"/>
                <w:szCs w:val="19"/>
              </w:rPr>
            </w:pPr>
            <w:r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>F</w:t>
            </w:r>
            <w:r w:rsidR="00B54854">
              <w:rPr>
                <w:rFonts w:cstheme="minorHAnsi"/>
                <w:bCs/>
                <w:color w:val="000000" w:themeColor="text1"/>
                <w:sz w:val="19"/>
                <w:szCs w:val="19"/>
              </w:rPr>
              <w:t>Ä</w:t>
            </w:r>
            <w:r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 für Psychosomatische Medizin und Psychotherapie</w:t>
            </w:r>
            <w:r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, </w:t>
            </w:r>
            <w:r w:rsidR="001C20D5">
              <w:rPr>
                <w:rFonts w:cstheme="minorHAnsi"/>
                <w:bCs/>
                <w:color w:val="000000" w:themeColor="text1"/>
                <w:sz w:val="19"/>
                <w:szCs w:val="19"/>
              </w:rPr>
              <w:t>(</w:t>
            </w:r>
            <w:r>
              <w:rPr>
                <w:rFonts w:cstheme="minorHAnsi"/>
                <w:bCs/>
                <w:color w:val="000000" w:themeColor="text1"/>
                <w:sz w:val="19"/>
                <w:szCs w:val="19"/>
              </w:rPr>
              <w:t>Düsseldorf</w:t>
            </w:r>
            <w:r w:rsidR="001C20D5">
              <w:rPr>
                <w:rFonts w:cstheme="minorHAnsi"/>
                <w:bCs/>
                <w:color w:val="000000" w:themeColor="text1"/>
                <w:sz w:val="19"/>
                <w:szCs w:val="19"/>
              </w:rPr>
              <w:t>)</w:t>
            </w:r>
            <w:r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, </w:t>
            </w:r>
            <w:r w:rsidR="00B23439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Psychoanalytikerin, </w:t>
            </w:r>
            <w:r>
              <w:rPr>
                <w:rFonts w:cstheme="minorHAnsi"/>
                <w:bCs/>
                <w:color w:val="000000" w:themeColor="text1"/>
                <w:sz w:val="19"/>
                <w:szCs w:val="19"/>
              </w:rPr>
              <w:t>Supervisorin, langjährige Tätigkeit als Vertrauensperson</w:t>
            </w:r>
            <w:r w:rsidR="00A907F9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 und </w:t>
            </w:r>
            <w:r w:rsidR="00A907F9" w:rsidRPr="00A907F9">
              <w:rPr>
                <w:rFonts w:cstheme="minorHAnsi"/>
                <w:bCs/>
                <w:color w:val="000000" w:themeColor="text1"/>
                <w:sz w:val="19"/>
                <w:szCs w:val="19"/>
              </w:rPr>
              <w:t>Beisitzerin in der Schiedskommission der DGPT</w:t>
            </w:r>
          </w:p>
          <w:p w14:paraId="62C0A6A2" w14:textId="77777777" w:rsidR="00243596" w:rsidRPr="00C21810" w:rsidRDefault="00243596" w:rsidP="006F60D6">
            <w:pPr>
              <w:spacing w:before="120" w:after="0" w:line="240" w:lineRule="auto"/>
              <w:ind w:right="288"/>
              <w:jc w:val="both"/>
              <w:rPr>
                <w:b/>
                <w:i/>
                <w:iCs/>
                <w:color w:val="auto"/>
                <w:sz w:val="19"/>
                <w:szCs w:val="19"/>
              </w:rPr>
            </w:pPr>
            <w:r w:rsidRPr="00C21810">
              <w:rPr>
                <w:b/>
                <w:i/>
                <w:iCs/>
                <w:color w:val="auto"/>
                <w:sz w:val="19"/>
                <w:szCs w:val="19"/>
              </w:rPr>
              <w:t>Dr. phil. Jürgen Thorwart</w:t>
            </w:r>
          </w:p>
          <w:p w14:paraId="4069AD34" w14:textId="77777777" w:rsidR="009E578A" w:rsidRDefault="00D130E5" w:rsidP="006F60D6">
            <w:pPr>
              <w:spacing w:before="40" w:after="0" w:line="240" w:lineRule="auto"/>
              <w:ind w:right="288"/>
              <w:jc w:val="both"/>
              <w:rPr>
                <w:rFonts w:cstheme="minorHAnsi"/>
                <w:bCs/>
                <w:color w:val="000000" w:themeColor="text1"/>
                <w:sz w:val="19"/>
                <w:szCs w:val="19"/>
              </w:rPr>
            </w:pPr>
            <w:r w:rsidRPr="00C21810">
              <w:rPr>
                <w:color w:val="auto"/>
                <w:sz w:val="19"/>
                <w:szCs w:val="19"/>
              </w:rPr>
              <w:t>P</w:t>
            </w:r>
            <w:r w:rsidR="008C2CF8" w:rsidRPr="00C21810">
              <w:rPr>
                <w:color w:val="auto"/>
                <w:sz w:val="19"/>
                <w:szCs w:val="19"/>
              </w:rPr>
              <w:t>sycholog</w:t>
            </w:r>
            <w:r w:rsidR="001C20D5">
              <w:rPr>
                <w:color w:val="auto"/>
                <w:sz w:val="19"/>
                <w:szCs w:val="19"/>
              </w:rPr>
              <w:t>ischer</w:t>
            </w:r>
            <w:r w:rsidR="008C2CF8" w:rsidRPr="00C21810">
              <w:rPr>
                <w:color w:val="auto"/>
                <w:sz w:val="19"/>
                <w:szCs w:val="19"/>
              </w:rPr>
              <w:t xml:space="preserve"> Psychotherapeut, </w:t>
            </w:r>
            <w:r w:rsidRPr="00C21810">
              <w:rPr>
                <w:color w:val="auto"/>
                <w:sz w:val="19"/>
                <w:szCs w:val="19"/>
              </w:rPr>
              <w:t>P</w:t>
            </w:r>
            <w:r w:rsidR="008C2CF8" w:rsidRPr="00C21810">
              <w:rPr>
                <w:color w:val="auto"/>
                <w:sz w:val="19"/>
                <w:szCs w:val="19"/>
              </w:rPr>
              <w:t>sychoanalytiker</w:t>
            </w:r>
            <w:r w:rsidR="00243596" w:rsidRPr="00C21810">
              <w:rPr>
                <w:color w:val="auto"/>
                <w:sz w:val="19"/>
                <w:szCs w:val="19"/>
              </w:rPr>
              <w:t xml:space="preserve">, </w:t>
            </w:r>
            <w:r w:rsidR="00C21810">
              <w:rPr>
                <w:color w:val="auto"/>
                <w:sz w:val="19"/>
                <w:szCs w:val="19"/>
              </w:rPr>
              <w:t xml:space="preserve">Berater und </w:t>
            </w:r>
            <w:r w:rsidR="00243596" w:rsidRPr="00C21810">
              <w:rPr>
                <w:color w:val="auto"/>
                <w:sz w:val="19"/>
                <w:szCs w:val="19"/>
              </w:rPr>
              <w:t>stellvertr</w:t>
            </w:r>
            <w:r w:rsidRPr="00C21810">
              <w:rPr>
                <w:color w:val="auto"/>
                <w:sz w:val="19"/>
                <w:szCs w:val="19"/>
              </w:rPr>
              <w:t>et</w:t>
            </w:r>
            <w:r w:rsidR="00B47D51" w:rsidRPr="00C21810">
              <w:rPr>
                <w:color w:val="auto"/>
                <w:sz w:val="19"/>
                <w:szCs w:val="19"/>
              </w:rPr>
              <w:t>e</w:t>
            </w:r>
            <w:r w:rsidRPr="00C21810">
              <w:rPr>
                <w:color w:val="auto"/>
                <w:sz w:val="19"/>
                <w:szCs w:val="19"/>
              </w:rPr>
              <w:t>nder</w:t>
            </w:r>
            <w:r w:rsidR="00243596" w:rsidRPr="00C21810">
              <w:rPr>
                <w:color w:val="auto"/>
                <w:sz w:val="19"/>
                <w:szCs w:val="19"/>
              </w:rPr>
              <w:t xml:space="preserve"> Vorsitzender des Ethikvereins</w:t>
            </w:r>
            <w:r w:rsidR="00CC6EB8" w:rsidRPr="00C21810">
              <w:rPr>
                <w:color w:val="auto"/>
                <w:sz w:val="19"/>
                <w:szCs w:val="19"/>
              </w:rPr>
              <w:t xml:space="preserve">, </w:t>
            </w:r>
            <w:r w:rsidR="00CC6EB8" w:rsidRPr="00C21810">
              <w:rPr>
                <w:rFonts w:cstheme="minorHAnsi"/>
                <w:bCs/>
                <w:color w:val="000000" w:themeColor="text1"/>
                <w:sz w:val="19"/>
                <w:szCs w:val="19"/>
              </w:rPr>
              <w:t>langjährige Tätigkeit als Vertrauensperson</w:t>
            </w:r>
            <w:r w:rsidR="00A907F9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 und Beisitzer der Schiedskommission der Akademie</w:t>
            </w:r>
            <w:r w:rsidR="00112C74">
              <w:rPr>
                <w:rFonts w:cstheme="minorHAnsi"/>
                <w:bCs/>
                <w:color w:val="000000" w:themeColor="text1"/>
                <w:sz w:val="19"/>
                <w:szCs w:val="19"/>
              </w:rPr>
              <w:t xml:space="preserve"> München</w:t>
            </w:r>
          </w:p>
          <w:p w14:paraId="5358A363" w14:textId="5A4B516C" w:rsidR="006F60D6" w:rsidRPr="00BE6F52" w:rsidRDefault="006F60D6" w:rsidP="006F60D6">
            <w:pPr>
              <w:spacing w:before="360" w:after="0" w:line="240" w:lineRule="auto"/>
              <w:ind w:right="288"/>
              <w:jc w:val="both"/>
              <w:rPr>
                <w:color w:val="auto"/>
                <w:sz w:val="19"/>
                <w:szCs w:val="19"/>
              </w:rPr>
            </w:pPr>
            <w:r w:rsidRPr="004E444E">
              <w:rPr>
                <w:b/>
                <w:color w:val="auto"/>
                <w:sz w:val="19"/>
                <w:szCs w:val="19"/>
              </w:rPr>
              <w:t>Bilder</w:t>
            </w:r>
            <w:r w:rsidRPr="004E444E">
              <w:rPr>
                <w:color w:val="auto"/>
                <w:sz w:val="19"/>
                <w:szCs w:val="19"/>
              </w:rPr>
              <w:t xml:space="preserve">: Antje Wichtrey </w:t>
            </w:r>
            <w:r w:rsidRPr="00B756CD">
              <w:rPr>
                <w:color w:val="auto"/>
                <w:sz w:val="19"/>
                <w:szCs w:val="19"/>
              </w:rPr>
              <w:t>(www.antjewichtrey.com)</w:t>
            </w:r>
          </w:p>
        </w:tc>
      </w:tr>
    </w:tbl>
    <w:p w14:paraId="1236AF91" w14:textId="1D889697" w:rsidR="0009424D" w:rsidRPr="003A04F9" w:rsidRDefault="0009424D" w:rsidP="00556749">
      <w:pPr>
        <w:pStyle w:val="KeinLeerraum"/>
        <w:rPr>
          <w:sz w:val="2"/>
          <w:szCs w:val="2"/>
        </w:rPr>
      </w:pPr>
    </w:p>
    <w:sectPr w:rsidR="0009424D" w:rsidRPr="003A04F9" w:rsidSect="0088190D">
      <w:pgSz w:w="16839" w:h="11907" w:orient="landscape" w:code="9"/>
      <w:pgMar w:top="720" w:right="720" w:bottom="426" w:left="720" w:header="706" w:footer="706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4F5" w14:textId="77777777" w:rsidR="00786042" w:rsidRDefault="00786042" w:rsidP="00CD05CB">
      <w:pPr>
        <w:spacing w:after="0" w:line="240" w:lineRule="auto"/>
      </w:pPr>
      <w:r>
        <w:separator/>
      </w:r>
    </w:p>
  </w:endnote>
  <w:endnote w:type="continuationSeparator" w:id="0">
    <w:p w14:paraId="1A11A40D" w14:textId="77777777" w:rsidR="00786042" w:rsidRDefault="00786042" w:rsidP="00CD0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C1A95" w14:textId="77777777" w:rsidR="00786042" w:rsidRDefault="00786042" w:rsidP="00CD05CB">
      <w:pPr>
        <w:spacing w:after="0" w:line="240" w:lineRule="auto"/>
      </w:pPr>
      <w:r>
        <w:separator/>
      </w:r>
    </w:p>
  </w:footnote>
  <w:footnote w:type="continuationSeparator" w:id="0">
    <w:p w14:paraId="7BB16BC5" w14:textId="77777777" w:rsidR="00786042" w:rsidRDefault="00786042" w:rsidP="00CD0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7C2E1C0"/>
    <w:lvl w:ilvl="0">
      <w:start w:val="1"/>
      <w:numFmt w:val="bullet"/>
      <w:pStyle w:val="Aufzhlungszeichen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EF4623" w:themeColor="accent1"/>
      </w:rPr>
    </w:lvl>
  </w:abstractNum>
  <w:abstractNum w:abstractNumId="1" w15:restartNumberingAfterBreak="0">
    <w:nsid w:val="19B206DB"/>
    <w:multiLevelType w:val="hybridMultilevel"/>
    <w:tmpl w:val="5E8A289A"/>
    <w:lvl w:ilvl="0" w:tplc="04070005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" w15:restartNumberingAfterBreak="0">
    <w:nsid w:val="19E17630"/>
    <w:multiLevelType w:val="hybridMultilevel"/>
    <w:tmpl w:val="CC7429B8"/>
    <w:lvl w:ilvl="0" w:tplc="04070005">
      <w:start w:val="1"/>
      <w:numFmt w:val="bullet"/>
      <w:lvlText w:val=""/>
      <w:lvlJc w:val="left"/>
      <w:pPr>
        <w:ind w:left="8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" w15:restartNumberingAfterBreak="0">
    <w:nsid w:val="29E561A8"/>
    <w:multiLevelType w:val="hybridMultilevel"/>
    <w:tmpl w:val="778C96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26187"/>
    <w:multiLevelType w:val="hybridMultilevel"/>
    <w:tmpl w:val="1DEEBA72"/>
    <w:lvl w:ilvl="0" w:tplc="7F623D9C">
      <w:numFmt w:val="bullet"/>
      <w:lvlText w:val="•"/>
      <w:lvlJc w:val="left"/>
      <w:pPr>
        <w:ind w:left="50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5" w15:restartNumberingAfterBreak="0">
    <w:nsid w:val="415E7AB2"/>
    <w:multiLevelType w:val="hybridMultilevel"/>
    <w:tmpl w:val="86C46D8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B4F89"/>
    <w:multiLevelType w:val="hybridMultilevel"/>
    <w:tmpl w:val="A80EA446"/>
    <w:lvl w:ilvl="0" w:tplc="FC748CDE">
      <w:numFmt w:val="bullet"/>
      <w:lvlText w:val="—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235D5"/>
    <w:multiLevelType w:val="hybridMultilevel"/>
    <w:tmpl w:val="E87A413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F7A64"/>
    <w:multiLevelType w:val="hybridMultilevel"/>
    <w:tmpl w:val="3F669900"/>
    <w:lvl w:ilvl="0" w:tplc="47D2CBAC">
      <w:numFmt w:val="bullet"/>
      <w:lvlText w:val="—"/>
      <w:lvlJc w:val="left"/>
      <w:pPr>
        <w:ind w:left="40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892762151">
    <w:abstractNumId w:val="0"/>
  </w:num>
  <w:num w:numId="2" w16cid:durableId="262879734">
    <w:abstractNumId w:val="0"/>
    <w:lvlOverride w:ilvl="0">
      <w:startOverride w:val="1"/>
    </w:lvlOverride>
  </w:num>
  <w:num w:numId="3" w16cid:durableId="118570929">
    <w:abstractNumId w:val="0"/>
    <w:lvlOverride w:ilvl="0">
      <w:startOverride w:val="1"/>
    </w:lvlOverride>
  </w:num>
  <w:num w:numId="4" w16cid:durableId="1457411569">
    <w:abstractNumId w:val="0"/>
    <w:lvlOverride w:ilvl="0">
      <w:startOverride w:val="1"/>
    </w:lvlOverride>
  </w:num>
  <w:num w:numId="5" w16cid:durableId="2096321578">
    <w:abstractNumId w:val="0"/>
    <w:lvlOverride w:ilvl="0">
      <w:startOverride w:val="1"/>
    </w:lvlOverride>
  </w:num>
  <w:num w:numId="6" w16cid:durableId="494344795">
    <w:abstractNumId w:val="0"/>
    <w:lvlOverride w:ilvl="0">
      <w:startOverride w:val="1"/>
    </w:lvlOverride>
  </w:num>
  <w:num w:numId="7" w16cid:durableId="1256741872">
    <w:abstractNumId w:val="3"/>
  </w:num>
  <w:num w:numId="8" w16cid:durableId="1060136399">
    <w:abstractNumId w:val="8"/>
  </w:num>
  <w:num w:numId="9" w16cid:durableId="74976787">
    <w:abstractNumId w:val="6"/>
  </w:num>
  <w:num w:numId="10" w16cid:durableId="650250619">
    <w:abstractNumId w:val="7"/>
  </w:num>
  <w:num w:numId="11" w16cid:durableId="1517963806">
    <w:abstractNumId w:val="2"/>
  </w:num>
  <w:num w:numId="12" w16cid:durableId="162940458">
    <w:abstractNumId w:val="4"/>
  </w:num>
  <w:num w:numId="13" w16cid:durableId="1929998428">
    <w:abstractNumId w:val="5"/>
  </w:num>
  <w:num w:numId="14" w16cid:durableId="1249726773">
    <w:abstractNumId w:val="7"/>
  </w:num>
  <w:num w:numId="15" w16cid:durableId="2755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0"/>
  <w:autoHyphenation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CB1"/>
    <w:rsid w:val="000025F3"/>
    <w:rsid w:val="00003511"/>
    <w:rsid w:val="00012E6B"/>
    <w:rsid w:val="0001500A"/>
    <w:rsid w:val="0002326D"/>
    <w:rsid w:val="00031BF5"/>
    <w:rsid w:val="00032EFE"/>
    <w:rsid w:val="00040523"/>
    <w:rsid w:val="000516A8"/>
    <w:rsid w:val="00062C4B"/>
    <w:rsid w:val="00063C5C"/>
    <w:rsid w:val="000648B6"/>
    <w:rsid w:val="000679E1"/>
    <w:rsid w:val="000679FE"/>
    <w:rsid w:val="0008308E"/>
    <w:rsid w:val="0009424D"/>
    <w:rsid w:val="0009516F"/>
    <w:rsid w:val="000963D3"/>
    <w:rsid w:val="00097DAD"/>
    <w:rsid w:val="000A2E4E"/>
    <w:rsid w:val="000A3595"/>
    <w:rsid w:val="000A43E9"/>
    <w:rsid w:val="000A48EF"/>
    <w:rsid w:val="000A5B19"/>
    <w:rsid w:val="000B21CD"/>
    <w:rsid w:val="000C343A"/>
    <w:rsid w:val="000C4192"/>
    <w:rsid w:val="000C5711"/>
    <w:rsid w:val="000D2D23"/>
    <w:rsid w:val="000D2EFD"/>
    <w:rsid w:val="000D72D5"/>
    <w:rsid w:val="000D7537"/>
    <w:rsid w:val="000E2070"/>
    <w:rsid w:val="000E3DD2"/>
    <w:rsid w:val="001028EE"/>
    <w:rsid w:val="00102FC6"/>
    <w:rsid w:val="00104B76"/>
    <w:rsid w:val="00112365"/>
    <w:rsid w:val="00112C74"/>
    <w:rsid w:val="00114EA5"/>
    <w:rsid w:val="001176E3"/>
    <w:rsid w:val="00120F1B"/>
    <w:rsid w:val="0012516A"/>
    <w:rsid w:val="001346D6"/>
    <w:rsid w:val="00141C33"/>
    <w:rsid w:val="00146C9E"/>
    <w:rsid w:val="0015151E"/>
    <w:rsid w:val="0015195A"/>
    <w:rsid w:val="0015316F"/>
    <w:rsid w:val="00165441"/>
    <w:rsid w:val="00176DD4"/>
    <w:rsid w:val="00187D64"/>
    <w:rsid w:val="00193607"/>
    <w:rsid w:val="001955D7"/>
    <w:rsid w:val="001A5781"/>
    <w:rsid w:val="001B0FC5"/>
    <w:rsid w:val="001B495A"/>
    <w:rsid w:val="001C068D"/>
    <w:rsid w:val="001C1977"/>
    <w:rsid w:val="001C20D5"/>
    <w:rsid w:val="001D5400"/>
    <w:rsid w:val="001E12C8"/>
    <w:rsid w:val="001E5CE7"/>
    <w:rsid w:val="001F041F"/>
    <w:rsid w:val="00204210"/>
    <w:rsid w:val="00204399"/>
    <w:rsid w:val="00206977"/>
    <w:rsid w:val="00207225"/>
    <w:rsid w:val="0022049D"/>
    <w:rsid w:val="002212A0"/>
    <w:rsid w:val="00221D0B"/>
    <w:rsid w:val="00227EF8"/>
    <w:rsid w:val="00230B60"/>
    <w:rsid w:val="00233725"/>
    <w:rsid w:val="00240435"/>
    <w:rsid w:val="00243596"/>
    <w:rsid w:val="00243608"/>
    <w:rsid w:val="00245346"/>
    <w:rsid w:val="00246508"/>
    <w:rsid w:val="00246E85"/>
    <w:rsid w:val="00251E68"/>
    <w:rsid w:val="00253538"/>
    <w:rsid w:val="00254351"/>
    <w:rsid w:val="00264777"/>
    <w:rsid w:val="0027171D"/>
    <w:rsid w:val="00274859"/>
    <w:rsid w:val="00282920"/>
    <w:rsid w:val="002863BB"/>
    <w:rsid w:val="00295080"/>
    <w:rsid w:val="002968E6"/>
    <w:rsid w:val="002B00D8"/>
    <w:rsid w:val="002D1621"/>
    <w:rsid w:val="002E2395"/>
    <w:rsid w:val="002E4F2D"/>
    <w:rsid w:val="002E6B31"/>
    <w:rsid w:val="002E73AE"/>
    <w:rsid w:val="00304AE3"/>
    <w:rsid w:val="00316019"/>
    <w:rsid w:val="00327772"/>
    <w:rsid w:val="00334AD3"/>
    <w:rsid w:val="003426A4"/>
    <w:rsid w:val="003456D2"/>
    <w:rsid w:val="003469BF"/>
    <w:rsid w:val="003547B0"/>
    <w:rsid w:val="003643A6"/>
    <w:rsid w:val="0037203B"/>
    <w:rsid w:val="0037468C"/>
    <w:rsid w:val="00384EB8"/>
    <w:rsid w:val="003875D8"/>
    <w:rsid w:val="0039313B"/>
    <w:rsid w:val="003A04F9"/>
    <w:rsid w:val="003A4FD0"/>
    <w:rsid w:val="003B396F"/>
    <w:rsid w:val="003B4DBB"/>
    <w:rsid w:val="003D143E"/>
    <w:rsid w:val="003D7344"/>
    <w:rsid w:val="003E091C"/>
    <w:rsid w:val="003E3211"/>
    <w:rsid w:val="003E6FCD"/>
    <w:rsid w:val="003F0455"/>
    <w:rsid w:val="003F5A70"/>
    <w:rsid w:val="0040690B"/>
    <w:rsid w:val="00410A11"/>
    <w:rsid w:val="004230F7"/>
    <w:rsid w:val="00424CEA"/>
    <w:rsid w:val="004610BE"/>
    <w:rsid w:val="00462BD1"/>
    <w:rsid w:val="00483A5E"/>
    <w:rsid w:val="00485DE7"/>
    <w:rsid w:val="00495965"/>
    <w:rsid w:val="004A0015"/>
    <w:rsid w:val="004A0A50"/>
    <w:rsid w:val="004B18B9"/>
    <w:rsid w:val="004B3731"/>
    <w:rsid w:val="004B3CC8"/>
    <w:rsid w:val="004B6996"/>
    <w:rsid w:val="004C58BD"/>
    <w:rsid w:val="004D0183"/>
    <w:rsid w:val="004D65C4"/>
    <w:rsid w:val="004E0B4D"/>
    <w:rsid w:val="004E444E"/>
    <w:rsid w:val="004E4791"/>
    <w:rsid w:val="004F7613"/>
    <w:rsid w:val="004F7A0C"/>
    <w:rsid w:val="00500D05"/>
    <w:rsid w:val="00502CC4"/>
    <w:rsid w:val="00503238"/>
    <w:rsid w:val="00505035"/>
    <w:rsid w:val="0050564E"/>
    <w:rsid w:val="0051368F"/>
    <w:rsid w:val="00520511"/>
    <w:rsid w:val="005230D4"/>
    <w:rsid w:val="00524810"/>
    <w:rsid w:val="0054237F"/>
    <w:rsid w:val="00545B51"/>
    <w:rsid w:val="005529D5"/>
    <w:rsid w:val="00556749"/>
    <w:rsid w:val="00556C11"/>
    <w:rsid w:val="00557E66"/>
    <w:rsid w:val="005750A0"/>
    <w:rsid w:val="0058031A"/>
    <w:rsid w:val="00584B52"/>
    <w:rsid w:val="00585C03"/>
    <w:rsid w:val="00596E5A"/>
    <w:rsid w:val="005B2873"/>
    <w:rsid w:val="005B47EC"/>
    <w:rsid w:val="005C1A83"/>
    <w:rsid w:val="005C5C5B"/>
    <w:rsid w:val="005D1EFE"/>
    <w:rsid w:val="005D3808"/>
    <w:rsid w:val="005E3F8A"/>
    <w:rsid w:val="005E5D9C"/>
    <w:rsid w:val="005E6612"/>
    <w:rsid w:val="005F121D"/>
    <w:rsid w:val="005F7A73"/>
    <w:rsid w:val="00605A6F"/>
    <w:rsid w:val="00611508"/>
    <w:rsid w:val="00614683"/>
    <w:rsid w:val="00627039"/>
    <w:rsid w:val="00627A05"/>
    <w:rsid w:val="00631B68"/>
    <w:rsid w:val="00635DD5"/>
    <w:rsid w:val="00635EAE"/>
    <w:rsid w:val="00640D2A"/>
    <w:rsid w:val="00642B65"/>
    <w:rsid w:val="006446DF"/>
    <w:rsid w:val="00650252"/>
    <w:rsid w:val="00652A14"/>
    <w:rsid w:val="00655487"/>
    <w:rsid w:val="00657410"/>
    <w:rsid w:val="006605BA"/>
    <w:rsid w:val="006620F0"/>
    <w:rsid w:val="00667583"/>
    <w:rsid w:val="006679CB"/>
    <w:rsid w:val="0067446C"/>
    <w:rsid w:val="006760A3"/>
    <w:rsid w:val="00694316"/>
    <w:rsid w:val="00696EBB"/>
    <w:rsid w:val="00697AF7"/>
    <w:rsid w:val="006A4534"/>
    <w:rsid w:val="006A6220"/>
    <w:rsid w:val="006B4B13"/>
    <w:rsid w:val="006B5690"/>
    <w:rsid w:val="006D17FA"/>
    <w:rsid w:val="006D4704"/>
    <w:rsid w:val="006E599C"/>
    <w:rsid w:val="006F60D6"/>
    <w:rsid w:val="006F616E"/>
    <w:rsid w:val="0070741E"/>
    <w:rsid w:val="007118B1"/>
    <w:rsid w:val="007129E1"/>
    <w:rsid w:val="00716BF4"/>
    <w:rsid w:val="00725C00"/>
    <w:rsid w:val="00730B98"/>
    <w:rsid w:val="00737C9E"/>
    <w:rsid w:val="00740A02"/>
    <w:rsid w:val="007469B0"/>
    <w:rsid w:val="007539F9"/>
    <w:rsid w:val="00754866"/>
    <w:rsid w:val="007628CA"/>
    <w:rsid w:val="00762EBF"/>
    <w:rsid w:val="00774557"/>
    <w:rsid w:val="00786042"/>
    <w:rsid w:val="0079245F"/>
    <w:rsid w:val="007926C3"/>
    <w:rsid w:val="007A308D"/>
    <w:rsid w:val="007B1348"/>
    <w:rsid w:val="007B2575"/>
    <w:rsid w:val="007B2A00"/>
    <w:rsid w:val="007B34AE"/>
    <w:rsid w:val="007B3EAA"/>
    <w:rsid w:val="007B4950"/>
    <w:rsid w:val="007C1394"/>
    <w:rsid w:val="007F12B1"/>
    <w:rsid w:val="007F1459"/>
    <w:rsid w:val="007F3BE6"/>
    <w:rsid w:val="007F5577"/>
    <w:rsid w:val="00802683"/>
    <w:rsid w:val="008119DC"/>
    <w:rsid w:val="00812CD8"/>
    <w:rsid w:val="0082375C"/>
    <w:rsid w:val="00831A25"/>
    <w:rsid w:val="008639DC"/>
    <w:rsid w:val="00866191"/>
    <w:rsid w:val="00870812"/>
    <w:rsid w:val="0088190D"/>
    <w:rsid w:val="00885B8F"/>
    <w:rsid w:val="008927ED"/>
    <w:rsid w:val="008928CA"/>
    <w:rsid w:val="00896C74"/>
    <w:rsid w:val="008A0CDE"/>
    <w:rsid w:val="008B64CF"/>
    <w:rsid w:val="008B7A1B"/>
    <w:rsid w:val="008C2CF8"/>
    <w:rsid w:val="008C61DB"/>
    <w:rsid w:val="008E6616"/>
    <w:rsid w:val="008F2316"/>
    <w:rsid w:val="008F2336"/>
    <w:rsid w:val="00900150"/>
    <w:rsid w:val="00920CE1"/>
    <w:rsid w:val="00922874"/>
    <w:rsid w:val="00922B13"/>
    <w:rsid w:val="00923033"/>
    <w:rsid w:val="00924AA7"/>
    <w:rsid w:val="00933AE3"/>
    <w:rsid w:val="0093483F"/>
    <w:rsid w:val="0094396D"/>
    <w:rsid w:val="00967630"/>
    <w:rsid w:val="00971F71"/>
    <w:rsid w:val="00974CEF"/>
    <w:rsid w:val="00980CDF"/>
    <w:rsid w:val="0098795F"/>
    <w:rsid w:val="00992495"/>
    <w:rsid w:val="00996EF2"/>
    <w:rsid w:val="009A13AA"/>
    <w:rsid w:val="009A4C6E"/>
    <w:rsid w:val="009B100E"/>
    <w:rsid w:val="009B5188"/>
    <w:rsid w:val="009B652A"/>
    <w:rsid w:val="009C54B5"/>
    <w:rsid w:val="009C694B"/>
    <w:rsid w:val="009D5E88"/>
    <w:rsid w:val="009E0DF2"/>
    <w:rsid w:val="009E578A"/>
    <w:rsid w:val="009E7083"/>
    <w:rsid w:val="00A03B05"/>
    <w:rsid w:val="00A072BC"/>
    <w:rsid w:val="00A14B71"/>
    <w:rsid w:val="00A217AA"/>
    <w:rsid w:val="00A50E88"/>
    <w:rsid w:val="00A633B8"/>
    <w:rsid w:val="00A644BE"/>
    <w:rsid w:val="00A7021E"/>
    <w:rsid w:val="00A71F5C"/>
    <w:rsid w:val="00A74D4D"/>
    <w:rsid w:val="00A75B05"/>
    <w:rsid w:val="00A825DE"/>
    <w:rsid w:val="00A84007"/>
    <w:rsid w:val="00A84425"/>
    <w:rsid w:val="00A8779D"/>
    <w:rsid w:val="00A907F9"/>
    <w:rsid w:val="00A93010"/>
    <w:rsid w:val="00A944EE"/>
    <w:rsid w:val="00AA0E61"/>
    <w:rsid w:val="00AA14C5"/>
    <w:rsid w:val="00AA2060"/>
    <w:rsid w:val="00AA407B"/>
    <w:rsid w:val="00AA533B"/>
    <w:rsid w:val="00AC532F"/>
    <w:rsid w:val="00AC5F51"/>
    <w:rsid w:val="00AD14ED"/>
    <w:rsid w:val="00AD5118"/>
    <w:rsid w:val="00AD6101"/>
    <w:rsid w:val="00AE0152"/>
    <w:rsid w:val="00AF41EA"/>
    <w:rsid w:val="00AF420A"/>
    <w:rsid w:val="00AF6A0F"/>
    <w:rsid w:val="00B04CF5"/>
    <w:rsid w:val="00B1231F"/>
    <w:rsid w:val="00B12EF5"/>
    <w:rsid w:val="00B12F36"/>
    <w:rsid w:val="00B15392"/>
    <w:rsid w:val="00B1544D"/>
    <w:rsid w:val="00B16D73"/>
    <w:rsid w:val="00B23096"/>
    <w:rsid w:val="00B23439"/>
    <w:rsid w:val="00B23D0B"/>
    <w:rsid w:val="00B2536A"/>
    <w:rsid w:val="00B27586"/>
    <w:rsid w:val="00B27827"/>
    <w:rsid w:val="00B33C09"/>
    <w:rsid w:val="00B3594E"/>
    <w:rsid w:val="00B42CB7"/>
    <w:rsid w:val="00B44158"/>
    <w:rsid w:val="00B47D51"/>
    <w:rsid w:val="00B54854"/>
    <w:rsid w:val="00B56E38"/>
    <w:rsid w:val="00B610C6"/>
    <w:rsid w:val="00B66191"/>
    <w:rsid w:val="00B7095A"/>
    <w:rsid w:val="00B756CD"/>
    <w:rsid w:val="00B77246"/>
    <w:rsid w:val="00B83460"/>
    <w:rsid w:val="00B84F9A"/>
    <w:rsid w:val="00B91513"/>
    <w:rsid w:val="00B948DC"/>
    <w:rsid w:val="00BA74E6"/>
    <w:rsid w:val="00BC3693"/>
    <w:rsid w:val="00BD459A"/>
    <w:rsid w:val="00BE2643"/>
    <w:rsid w:val="00BE6F52"/>
    <w:rsid w:val="00BE7203"/>
    <w:rsid w:val="00BE7B12"/>
    <w:rsid w:val="00BF27DE"/>
    <w:rsid w:val="00BF70A3"/>
    <w:rsid w:val="00C051D9"/>
    <w:rsid w:val="00C05439"/>
    <w:rsid w:val="00C13EB4"/>
    <w:rsid w:val="00C14E3D"/>
    <w:rsid w:val="00C21810"/>
    <w:rsid w:val="00C26085"/>
    <w:rsid w:val="00C37E65"/>
    <w:rsid w:val="00C4128C"/>
    <w:rsid w:val="00C430E7"/>
    <w:rsid w:val="00C63DBD"/>
    <w:rsid w:val="00C64A18"/>
    <w:rsid w:val="00C700D6"/>
    <w:rsid w:val="00C73541"/>
    <w:rsid w:val="00C80AD3"/>
    <w:rsid w:val="00C94CDB"/>
    <w:rsid w:val="00C95B79"/>
    <w:rsid w:val="00C97BC9"/>
    <w:rsid w:val="00CA1AC1"/>
    <w:rsid w:val="00CA383E"/>
    <w:rsid w:val="00CB1979"/>
    <w:rsid w:val="00CB438F"/>
    <w:rsid w:val="00CC6EB8"/>
    <w:rsid w:val="00CD05CB"/>
    <w:rsid w:val="00CD6A31"/>
    <w:rsid w:val="00CF207C"/>
    <w:rsid w:val="00CF4368"/>
    <w:rsid w:val="00CF790B"/>
    <w:rsid w:val="00D07F4A"/>
    <w:rsid w:val="00D12CB1"/>
    <w:rsid w:val="00D130E5"/>
    <w:rsid w:val="00D16985"/>
    <w:rsid w:val="00D21792"/>
    <w:rsid w:val="00D21C56"/>
    <w:rsid w:val="00D24E4D"/>
    <w:rsid w:val="00D25520"/>
    <w:rsid w:val="00D26EF9"/>
    <w:rsid w:val="00D36206"/>
    <w:rsid w:val="00D47ACA"/>
    <w:rsid w:val="00D5343E"/>
    <w:rsid w:val="00D702D2"/>
    <w:rsid w:val="00D85A35"/>
    <w:rsid w:val="00D91CAA"/>
    <w:rsid w:val="00D94B3F"/>
    <w:rsid w:val="00DA32E7"/>
    <w:rsid w:val="00DA4EB4"/>
    <w:rsid w:val="00DA6184"/>
    <w:rsid w:val="00DA6679"/>
    <w:rsid w:val="00DA6DC8"/>
    <w:rsid w:val="00DC2A02"/>
    <w:rsid w:val="00DC52C1"/>
    <w:rsid w:val="00DC5F0C"/>
    <w:rsid w:val="00DC6B66"/>
    <w:rsid w:val="00DE00F7"/>
    <w:rsid w:val="00DE2530"/>
    <w:rsid w:val="00DE2A56"/>
    <w:rsid w:val="00DE7A76"/>
    <w:rsid w:val="00E04EA4"/>
    <w:rsid w:val="00E15335"/>
    <w:rsid w:val="00E15DA1"/>
    <w:rsid w:val="00E17B19"/>
    <w:rsid w:val="00E2045A"/>
    <w:rsid w:val="00E317A7"/>
    <w:rsid w:val="00E35BAE"/>
    <w:rsid w:val="00E42A7D"/>
    <w:rsid w:val="00E42CEA"/>
    <w:rsid w:val="00E55649"/>
    <w:rsid w:val="00E56E35"/>
    <w:rsid w:val="00E6096F"/>
    <w:rsid w:val="00E632E4"/>
    <w:rsid w:val="00E668F2"/>
    <w:rsid w:val="00E73DEE"/>
    <w:rsid w:val="00E74F57"/>
    <w:rsid w:val="00E930AE"/>
    <w:rsid w:val="00EB184F"/>
    <w:rsid w:val="00EB28EF"/>
    <w:rsid w:val="00EC2AD7"/>
    <w:rsid w:val="00ED0EF0"/>
    <w:rsid w:val="00ED2315"/>
    <w:rsid w:val="00ED2D70"/>
    <w:rsid w:val="00ED4033"/>
    <w:rsid w:val="00ED5FAA"/>
    <w:rsid w:val="00EE660C"/>
    <w:rsid w:val="00EF052F"/>
    <w:rsid w:val="00F03242"/>
    <w:rsid w:val="00F17F46"/>
    <w:rsid w:val="00F2100D"/>
    <w:rsid w:val="00F22F14"/>
    <w:rsid w:val="00F37077"/>
    <w:rsid w:val="00F4027B"/>
    <w:rsid w:val="00F42F91"/>
    <w:rsid w:val="00F61C2A"/>
    <w:rsid w:val="00F6212C"/>
    <w:rsid w:val="00F6496A"/>
    <w:rsid w:val="00F6574E"/>
    <w:rsid w:val="00F74222"/>
    <w:rsid w:val="00F76EF9"/>
    <w:rsid w:val="00F8549A"/>
    <w:rsid w:val="00F86D03"/>
    <w:rsid w:val="00F92A2B"/>
    <w:rsid w:val="00FA2360"/>
    <w:rsid w:val="00FA38E2"/>
    <w:rsid w:val="00FA45B3"/>
    <w:rsid w:val="00FB2D59"/>
    <w:rsid w:val="00FB7F48"/>
    <w:rsid w:val="00FC0159"/>
    <w:rsid w:val="00FC147F"/>
    <w:rsid w:val="00FC34CA"/>
    <w:rsid w:val="00FD7BF9"/>
    <w:rsid w:val="00FE13B1"/>
    <w:rsid w:val="00FE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D8B89"/>
  <w15:docId w15:val="{09D7229A-109B-4EB6-B305-A5A43B1E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de-DE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207C"/>
  </w:style>
  <w:style w:type="paragraph" w:styleId="berschrift1">
    <w:name w:val="heading 1"/>
    <w:basedOn w:val="Standard"/>
    <w:next w:val="Standard"/>
    <w:link w:val="berschrift1Zchn"/>
    <w:uiPriority w:val="1"/>
    <w:qFormat/>
    <w:rsid w:val="005230D4"/>
    <w:pPr>
      <w:keepNext/>
      <w:keepLines/>
      <w:pBdr>
        <w:bottom w:val="single" w:sz="8" w:space="8" w:color="000000" w:themeColor="text1"/>
      </w:pBd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rsid w:val="005230D4"/>
    <w:pPr>
      <w:keepNext/>
      <w:keepLines/>
      <w:pBdr>
        <w:bottom w:val="single" w:sz="8" w:space="4" w:color="000000" w:themeColor="text1"/>
      </w:pBdr>
      <w:spacing w:before="480" w:after="24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5230D4"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23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36"/>
    <w:unhideWhenUsed/>
    <w:qFormat/>
    <w:rsid w:val="005230D4"/>
    <w:pPr>
      <w:spacing w:after="0" w:line="240" w:lineRule="auto"/>
    </w:pPr>
  </w:style>
  <w:style w:type="table" w:customStyle="1" w:styleId="BrochureHostTable">
    <w:name w:val="Brochure Host Table"/>
    <w:basedOn w:val="NormaleTabelle"/>
    <w:uiPriority w:val="99"/>
    <w:rsid w:val="005230D4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Grafik">
    <w:name w:val="Grafik"/>
    <w:basedOn w:val="Standard"/>
    <w:uiPriority w:val="2"/>
    <w:qFormat/>
    <w:rsid w:val="005230D4"/>
    <w:pPr>
      <w:spacing w:before="480" w:after="0" w:line="240" w:lineRule="auto"/>
      <w:jc w:val="center"/>
    </w:pPr>
  </w:style>
  <w:style w:type="character" w:customStyle="1" w:styleId="berschrift1Zchn">
    <w:name w:val="Überschrift 1 Zchn"/>
    <w:basedOn w:val="Absatz-Standardschriftart"/>
    <w:link w:val="berschrift1"/>
    <w:uiPriority w:val="1"/>
    <w:rsid w:val="005230D4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5230D4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Aufzhlungszeichen">
    <w:name w:val="List Bullet"/>
    <w:basedOn w:val="Standard"/>
    <w:uiPriority w:val="1"/>
    <w:unhideWhenUsed/>
    <w:qFormat/>
    <w:rsid w:val="005230D4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1"/>
    <w:rsid w:val="005230D4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Zitat">
    <w:name w:val="Quote"/>
    <w:basedOn w:val="Standard"/>
    <w:next w:val="Standard"/>
    <w:link w:val="ZitatZchn"/>
    <w:uiPriority w:val="1"/>
    <w:qFormat/>
    <w:rsid w:val="005230D4"/>
    <w:rPr>
      <w:i/>
      <w:iCs/>
      <w:color w:val="EF4623" w:themeColor="accent1"/>
      <w:sz w:val="24"/>
    </w:rPr>
  </w:style>
  <w:style w:type="character" w:customStyle="1" w:styleId="ZitatZchn">
    <w:name w:val="Zitat Zchn"/>
    <w:basedOn w:val="Absatz-Standardschriftart"/>
    <w:link w:val="Zitat"/>
    <w:uiPriority w:val="1"/>
    <w:rsid w:val="005230D4"/>
    <w:rPr>
      <w:i/>
      <w:iCs/>
      <w:color w:val="EF4623" w:themeColor="accent1"/>
      <w:sz w:val="24"/>
    </w:rPr>
  </w:style>
  <w:style w:type="paragraph" w:styleId="Untertitel">
    <w:name w:val="Subtitle"/>
    <w:basedOn w:val="Standard"/>
    <w:next w:val="Standard"/>
    <w:link w:val="UntertitelZchn"/>
    <w:uiPriority w:val="1"/>
    <w:qFormat/>
    <w:rsid w:val="005230D4"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</w:pPr>
    <w:rPr>
      <w:rFonts w:asciiTheme="majorHAnsi" w:eastAsiaTheme="majorEastAsia" w:hAnsiTheme="majorHAnsi" w:cstheme="majorBidi"/>
      <w:b/>
      <w:iCs/>
      <w:color w:val="000000" w:themeColor="text1"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"/>
    <w:rsid w:val="005230D4"/>
    <w:rPr>
      <w:rFonts w:asciiTheme="majorHAnsi" w:eastAsiaTheme="majorEastAsia" w:hAnsiTheme="majorHAnsi" w:cstheme="majorBidi"/>
      <w:b/>
      <w:iCs/>
      <w:color w:val="000000" w:themeColor="text1"/>
      <w:sz w:val="40"/>
      <w:szCs w:val="40"/>
    </w:rPr>
  </w:style>
  <w:style w:type="paragraph" w:styleId="Titel">
    <w:name w:val="Title"/>
    <w:basedOn w:val="Standard"/>
    <w:next w:val="Standard"/>
    <w:link w:val="TitelZchn"/>
    <w:uiPriority w:val="1"/>
    <w:qFormat/>
    <w:rsid w:val="005230D4"/>
    <w:pPr>
      <w:spacing w:after="160" w:line="240" w:lineRule="auto"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76"/>
    </w:rPr>
  </w:style>
  <w:style w:type="character" w:customStyle="1" w:styleId="TitelZchn">
    <w:name w:val="Titel Zchn"/>
    <w:basedOn w:val="Absatz-Standardschriftart"/>
    <w:link w:val="Titel"/>
    <w:uiPriority w:val="1"/>
    <w:rsid w:val="005230D4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76"/>
    </w:rPr>
  </w:style>
  <w:style w:type="character" w:styleId="Platzhaltertext">
    <w:name w:val="Placeholder Text"/>
    <w:basedOn w:val="Absatz-Standardschriftart"/>
    <w:uiPriority w:val="99"/>
    <w:semiHidden/>
    <w:rsid w:val="005230D4"/>
    <w:rPr>
      <w:color w:val="808080"/>
    </w:rPr>
  </w:style>
  <w:style w:type="paragraph" w:customStyle="1" w:styleId="Kontaktinformationen">
    <w:name w:val="Kontaktinformationen"/>
    <w:basedOn w:val="Standard"/>
    <w:uiPriority w:val="2"/>
    <w:qFormat/>
    <w:rsid w:val="005230D4"/>
    <w:pPr>
      <w:spacing w:after="0"/>
      <w:ind w:right="144"/>
    </w:pPr>
    <w:rPr>
      <w:color w:val="EF4623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0D4"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Empfnger">
    <w:name w:val="Empfänger"/>
    <w:basedOn w:val="Kontaktinformationen"/>
    <w:qFormat/>
    <w:rsid w:val="005230D4"/>
    <w:pPr>
      <w:spacing w:before="1200"/>
    </w:pPr>
    <w:rPr>
      <w:b/>
      <w:color w:val="404040" w:themeColor="text1" w:themeTint="BF"/>
      <w:sz w:val="20"/>
    </w:rPr>
  </w:style>
  <w:style w:type="character" w:styleId="Fett">
    <w:name w:val="Strong"/>
    <w:basedOn w:val="Absatz-Standardschriftart"/>
    <w:uiPriority w:val="22"/>
    <w:qFormat/>
    <w:rsid w:val="00B2536A"/>
    <w:rPr>
      <w:b/>
      <w:bCs/>
    </w:rPr>
  </w:style>
  <w:style w:type="paragraph" w:styleId="Listenabsatz">
    <w:name w:val="List Paragraph"/>
    <w:basedOn w:val="Standard"/>
    <w:uiPriority w:val="34"/>
    <w:qFormat/>
    <w:rsid w:val="006446DF"/>
    <w:pPr>
      <w:ind w:left="720"/>
      <w:contextualSpacing/>
    </w:pPr>
  </w:style>
  <w:style w:type="character" w:styleId="Seitenzahl">
    <w:name w:val="page number"/>
    <w:basedOn w:val="Absatz-Standardschriftart"/>
    <w:uiPriority w:val="99"/>
    <w:unhideWhenUsed/>
    <w:rsid w:val="005F7A73"/>
  </w:style>
  <w:style w:type="paragraph" w:styleId="Kopfzeile">
    <w:name w:val="header"/>
    <w:basedOn w:val="Standard"/>
    <w:link w:val="KopfzeileZchn"/>
    <w:uiPriority w:val="99"/>
    <w:unhideWhenUsed/>
    <w:rsid w:val="00CD0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05CB"/>
  </w:style>
  <w:style w:type="paragraph" w:styleId="Fuzeile">
    <w:name w:val="footer"/>
    <w:basedOn w:val="Standard"/>
    <w:link w:val="FuzeileZchn"/>
    <w:uiPriority w:val="99"/>
    <w:unhideWhenUsed/>
    <w:rsid w:val="00CD0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05CB"/>
  </w:style>
  <w:style w:type="character" w:styleId="Hyperlink">
    <w:name w:val="Hyperlink"/>
    <w:basedOn w:val="Absatz-Standardschriftart"/>
    <w:uiPriority w:val="99"/>
    <w:unhideWhenUsed/>
    <w:rsid w:val="003426A4"/>
    <w:rPr>
      <w:color w:val="5F5F5F" w:themeColor="hyperlink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8F2316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rsid w:val="00204210"/>
    <w:rPr>
      <w:color w:val="605E5C"/>
      <w:shd w:val="clear" w:color="auto" w:fill="E1DFDD"/>
    </w:rPr>
  </w:style>
  <w:style w:type="character" w:styleId="Kommentarzeichen">
    <w:name w:val="annotation reference"/>
    <w:semiHidden/>
    <w:unhideWhenUsed/>
    <w:rsid w:val="00E930AE"/>
    <w:rPr>
      <w:sz w:val="16"/>
      <w:szCs w:val="16"/>
    </w:rPr>
  </w:style>
  <w:style w:type="character" w:customStyle="1" w:styleId="fliesstextfett">
    <w:name w:val="fliesstextfett"/>
    <w:basedOn w:val="Absatz-Standardschriftart"/>
    <w:rsid w:val="00CB1979"/>
  </w:style>
  <w:style w:type="character" w:styleId="NichtaufgelsteErwhnung">
    <w:name w:val="Unresolved Mention"/>
    <w:basedOn w:val="Absatz-Standardschriftart"/>
    <w:uiPriority w:val="99"/>
    <w:semiHidden/>
    <w:unhideWhenUsed/>
    <w:rsid w:val="001E1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0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0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819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55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7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5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diakonisse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info@ethikverein.de" TargetMode="Externa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%20Schleu\AppData\Roaming\Microsoft\Templates\Dreifach%20gefaltete%20Brosch&#252;re%20(Design%20Rot%20und%20Schwarz).dotx" TargetMode="External"/></Relationships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4E014C1-33E5-4B82-BFB5-F0CCA3BD85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2A163A-7B2B-4573-B5F9-B12DED1C7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Dreifach gefaltete Broschüre (Design Rot und Schwarz)</Template>
  <TotalTime>0</TotalTime>
  <Pages>1</Pages>
  <Words>835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Ethikverein e.V.</vt:lpstr>
    </vt:vector>
  </TitlesOfParts>
  <Company>Hewlett-Packard Company</Company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Ethikverein e.V.</dc:title>
  <dc:creator>Andrea Schleu</dc:creator>
  <cp:lastModifiedBy>nicolai.messerschmidt</cp:lastModifiedBy>
  <cp:revision>3</cp:revision>
  <cp:lastPrinted>2017-04-12T18:28:00Z</cp:lastPrinted>
  <dcterms:created xsi:type="dcterms:W3CDTF">2022-09-02T10:42:00Z</dcterms:created>
  <dcterms:modified xsi:type="dcterms:W3CDTF">2022-09-02T10:42:00Z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